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A1B" w:rsidRPr="00295137" w:rsidRDefault="00211A1B" w:rsidP="00B13558">
      <w:pPr>
        <w:jc w:val="center"/>
        <w:rPr>
          <w:b/>
          <w:sz w:val="28"/>
          <w:szCs w:val="28"/>
        </w:rPr>
      </w:pPr>
      <w:r w:rsidRPr="00295137">
        <w:rPr>
          <w:b/>
          <w:sz w:val="28"/>
          <w:szCs w:val="28"/>
        </w:rPr>
        <w:t>Администрация сельского поселения Килимовский сельсовет муниципального района Буздякский район Республики Башкортостан</w:t>
      </w:r>
    </w:p>
    <w:p w:rsidR="00211A1B" w:rsidRPr="00295137" w:rsidRDefault="00211A1B" w:rsidP="00B13558">
      <w:pPr>
        <w:rPr>
          <w:sz w:val="28"/>
          <w:szCs w:val="28"/>
        </w:rPr>
      </w:pPr>
    </w:p>
    <w:p w:rsidR="00211A1B" w:rsidRPr="00295137" w:rsidRDefault="00211A1B" w:rsidP="00B13558">
      <w:pPr>
        <w:rPr>
          <w:sz w:val="28"/>
          <w:szCs w:val="28"/>
        </w:rPr>
      </w:pPr>
    </w:p>
    <w:p w:rsidR="00211A1B" w:rsidRPr="00295137" w:rsidRDefault="00211A1B" w:rsidP="00B13558">
      <w:pPr>
        <w:rPr>
          <w:sz w:val="28"/>
          <w:szCs w:val="28"/>
        </w:rPr>
      </w:pPr>
    </w:p>
    <w:p w:rsidR="00211A1B" w:rsidRPr="00295137" w:rsidRDefault="00211A1B" w:rsidP="00B13558">
      <w:pPr>
        <w:rPr>
          <w:sz w:val="28"/>
          <w:szCs w:val="28"/>
        </w:rPr>
      </w:pPr>
    </w:p>
    <w:p w:rsidR="00211A1B" w:rsidRPr="00295137" w:rsidRDefault="00211A1B" w:rsidP="00B13558">
      <w:pPr>
        <w:jc w:val="center"/>
        <w:rPr>
          <w:b/>
          <w:sz w:val="28"/>
          <w:szCs w:val="28"/>
        </w:rPr>
      </w:pPr>
    </w:p>
    <w:p w:rsidR="00211A1B" w:rsidRPr="00295137" w:rsidRDefault="00211A1B" w:rsidP="00B13558">
      <w:pPr>
        <w:jc w:val="center"/>
        <w:rPr>
          <w:b/>
          <w:sz w:val="28"/>
          <w:szCs w:val="28"/>
        </w:rPr>
      </w:pPr>
      <w:r w:rsidRPr="00295137">
        <w:rPr>
          <w:b/>
          <w:sz w:val="28"/>
          <w:szCs w:val="28"/>
        </w:rPr>
        <w:t>Сведения о численности  муниципальных служащих и работников</w:t>
      </w:r>
      <w:r>
        <w:rPr>
          <w:b/>
          <w:sz w:val="28"/>
          <w:szCs w:val="28"/>
        </w:rPr>
        <w:t xml:space="preserve"> СП  и фактические затраты на их денежное содержание за 4 квартал 2014 года</w:t>
      </w:r>
      <w:r w:rsidRPr="00295137">
        <w:rPr>
          <w:b/>
          <w:sz w:val="28"/>
          <w:szCs w:val="28"/>
        </w:rPr>
        <w:t>.</w:t>
      </w:r>
    </w:p>
    <w:p w:rsidR="00211A1B" w:rsidRPr="00295137" w:rsidRDefault="00211A1B" w:rsidP="00B13558">
      <w:pPr>
        <w:rPr>
          <w:sz w:val="28"/>
          <w:szCs w:val="28"/>
        </w:rPr>
      </w:pPr>
    </w:p>
    <w:p w:rsidR="00211A1B" w:rsidRPr="00295137" w:rsidRDefault="00211A1B" w:rsidP="00B13558">
      <w:pPr>
        <w:rPr>
          <w:sz w:val="28"/>
          <w:szCs w:val="28"/>
        </w:rPr>
      </w:pPr>
    </w:p>
    <w:p w:rsidR="00211A1B" w:rsidRPr="00295137" w:rsidRDefault="00211A1B" w:rsidP="00B13558">
      <w:pPr>
        <w:rPr>
          <w:sz w:val="28"/>
          <w:szCs w:val="28"/>
        </w:rPr>
      </w:pPr>
    </w:p>
    <w:p w:rsidR="00211A1B" w:rsidRDefault="00211A1B" w:rsidP="00B13558">
      <w:pPr>
        <w:rPr>
          <w:sz w:val="28"/>
          <w:szCs w:val="28"/>
        </w:rPr>
      </w:pPr>
      <w:r>
        <w:rPr>
          <w:sz w:val="28"/>
          <w:szCs w:val="28"/>
        </w:rPr>
        <w:t>- в</w:t>
      </w:r>
      <w:r w:rsidRPr="00295137">
        <w:rPr>
          <w:sz w:val="28"/>
          <w:szCs w:val="28"/>
        </w:rPr>
        <w:t xml:space="preserve">сего муниципальных служащих </w:t>
      </w:r>
      <w:r>
        <w:rPr>
          <w:sz w:val="28"/>
          <w:szCs w:val="28"/>
        </w:rPr>
        <w:t xml:space="preserve">администрации сельского поселения </w:t>
      </w:r>
      <w:r w:rsidRPr="00295137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Pr="00295137">
        <w:rPr>
          <w:sz w:val="28"/>
          <w:szCs w:val="28"/>
        </w:rPr>
        <w:t xml:space="preserve">, фактические затраты на их содержание составляет </w:t>
      </w:r>
      <w:r>
        <w:rPr>
          <w:sz w:val="28"/>
          <w:szCs w:val="28"/>
        </w:rPr>
        <w:t>218019,98</w:t>
      </w:r>
      <w:r w:rsidRPr="00295137">
        <w:rPr>
          <w:sz w:val="28"/>
          <w:szCs w:val="28"/>
        </w:rPr>
        <w:t xml:space="preserve"> рублей;</w:t>
      </w:r>
    </w:p>
    <w:p w:rsidR="00211A1B" w:rsidRDefault="00211A1B" w:rsidP="00B13558">
      <w:pPr>
        <w:rPr>
          <w:sz w:val="28"/>
          <w:szCs w:val="28"/>
        </w:rPr>
      </w:pPr>
      <w:r>
        <w:rPr>
          <w:sz w:val="28"/>
          <w:szCs w:val="28"/>
        </w:rPr>
        <w:t xml:space="preserve">- работников администрации сельского поселения-3, </w:t>
      </w:r>
      <w:r w:rsidRPr="00295137">
        <w:rPr>
          <w:sz w:val="28"/>
          <w:szCs w:val="28"/>
        </w:rPr>
        <w:t>фактические затраты на их содержание составляет</w:t>
      </w:r>
      <w:r>
        <w:rPr>
          <w:sz w:val="28"/>
          <w:szCs w:val="28"/>
        </w:rPr>
        <w:t xml:space="preserve"> 38720,15 рублей.</w:t>
      </w:r>
    </w:p>
    <w:p w:rsidR="00211A1B" w:rsidRPr="00295137" w:rsidRDefault="00211A1B" w:rsidP="00B13558">
      <w:pPr>
        <w:rPr>
          <w:sz w:val="28"/>
          <w:szCs w:val="28"/>
        </w:rPr>
      </w:pPr>
    </w:p>
    <w:p w:rsidR="00211A1B" w:rsidRDefault="00211A1B" w:rsidP="00B13558"/>
    <w:p w:rsidR="00211A1B" w:rsidRDefault="00211A1B"/>
    <w:sectPr w:rsidR="00211A1B" w:rsidSect="00345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558"/>
    <w:rsid w:val="00211A1B"/>
    <w:rsid w:val="00295137"/>
    <w:rsid w:val="00345B8C"/>
    <w:rsid w:val="007B1215"/>
    <w:rsid w:val="008603B8"/>
    <w:rsid w:val="00945046"/>
    <w:rsid w:val="00A53C04"/>
    <w:rsid w:val="00B13558"/>
    <w:rsid w:val="00BC5028"/>
    <w:rsid w:val="00C22B58"/>
    <w:rsid w:val="00C61000"/>
    <w:rsid w:val="00C84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55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77</Words>
  <Characters>439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сельского поселения Килимовский сельсовет муниципального района Буздякский район Республики Башкортостан</dc:title>
  <dc:subject/>
  <dc:creator>Килим сельсовет</dc:creator>
  <cp:keywords/>
  <dc:description/>
  <cp:lastModifiedBy>MatrBoris@outlook.com</cp:lastModifiedBy>
  <cp:revision>2</cp:revision>
  <dcterms:created xsi:type="dcterms:W3CDTF">2015-10-28T10:35:00Z</dcterms:created>
  <dcterms:modified xsi:type="dcterms:W3CDTF">2015-10-28T10:35:00Z</dcterms:modified>
</cp:coreProperties>
</file>