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931"/>
        <w:tblW w:w="9648" w:type="dxa"/>
        <w:tblLayout w:type="fixed"/>
        <w:tblLook w:val="0000"/>
      </w:tblPr>
      <w:tblGrid>
        <w:gridCol w:w="4248"/>
        <w:gridCol w:w="1440"/>
        <w:gridCol w:w="3960"/>
      </w:tblGrid>
      <w:tr w:rsidR="00D817EC" w:rsidRPr="00BD443E" w:rsidTr="00191CF8">
        <w:tc>
          <w:tcPr>
            <w:tcW w:w="4248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D817EC" w:rsidRPr="00BD443E" w:rsidRDefault="00D817EC" w:rsidP="00191CF8">
            <w:pPr>
              <w:spacing w:after="0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</w:pPr>
            <w:r w:rsidRPr="00BD443E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Баш</w:t>
            </w:r>
            <w:r w:rsidRPr="00BD443E">
              <w:rPr>
                <w:rFonts w:ascii="Times New Roman" w:eastAsia="MS Mincho" w:hAnsi="Times New Roman" w:cs="Times New Roman"/>
                <w:bCs/>
                <w:snapToGrid w:val="0"/>
                <w:sz w:val="24"/>
                <w:szCs w:val="24"/>
                <w:lang w:val="be-BY"/>
              </w:rPr>
              <w:t>к</w:t>
            </w:r>
            <w:r w:rsidRPr="00BD443E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ортостан Республика</w:t>
            </w:r>
            <w:r w:rsidRPr="00BD443E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en-US"/>
              </w:rPr>
              <w:t>h</w:t>
            </w:r>
            <w:r w:rsidRPr="00BD443E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ы Бузд</w:t>
            </w:r>
            <w:r w:rsidRPr="00BD443E">
              <w:rPr>
                <w:rFonts w:ascii="Times New Roman" w:hAnsi="Times New Roman" w:cs="Times New Roman"/>
                <w:bCs/>
                <w:sz w:val="24"/>
                <w:szCs w:val="24"/>
              </w:rPr>
              <w:t>ə</w:t>
            </w:r>
            <w:r w:rsidRPr="00BD443E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к районы муниципаль район</w:t>
            </w:r>
            <w:r w:rsidRPr="00BD443E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  <w:t>ының  Килем ауыл советы ауыл биләмәһе  хакимияте</w:t>
            </w:r>
          </w:p>
          <w:p w:rsidR="00D817EC" w:rsidRPr="00BD443E" w:rsidRDefault="00D817EC" w:rsidP="00191CF8">
            <w:pPr>
              <w:spacing w:after="0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</w:pPr>
            <w:r w:rsidRPr="00BD443E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  <w:t>452721, Килем ауылы, Буденный урамы,40</w:t>
            </w:r>
          </w:p>
          <w:p w:rsidR="00D817EC" w:rsidRPr="00BD443E" w:rsidRDefault="00D817EC" w:rsidP="00191CF8">
            <w:pPr>
              <w:spacing w:after="0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</w:pPr>
            <w:r w:rsidRPr="00BD443E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  <w:t>Тел.2 6</w:t>
            </w:r>
            <w:r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  <w:t>7</w:t>
            </w:r>
            <w:r w:rsidRPr="00BD443E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  <w:t xml:space="preserve"> 8</w:t>
            </w:r>
            <w:r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  <w:t>7</w:t>
            </w:r>
          </w:p>
          <w:p w:rsidR="00D817EC" w:rsidRPr="00BD443E" w:rsidRDefault="00D817EC" w:rsidP="00191CF8">
            <w:pPr>
              <w:spacing w:after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D443E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  <w:t>Факс (34773) 2 6</w:t>
            </w:r>
            <w:r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  <w:t>7</w:t>
            </w:r>
            <w:r w:rsidRPr="00BD443E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  <w:t xml:space="preserve"> 8</w:t>
            </w:r>
            <w:r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  <w:t>7</w:t>
            </w:r>
          </w:p>
        </w:tc>
        <w:tc>
          <w:tcPr>
            <w:tcW w:w="144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D817EC" w:rsidRPr="00BD443E" w:rsidRDefault="00D817EC" w:rsidP="00191CF8">
            <w:pPr>
              <w:pStyle w:val="FR1"/>
              <w:widowControl/>
              <w:spacing w:before="0"/>
              <w:rPr>
                <w:sz w:val="24"/>
                <w:szCs w:val="24"/>
              </w:rPr>
            </w:pPr>
            <w:r w:rsidRPr="00040CDD">
              <w:rPr>
                <w:noProof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6" o:spid="_x0000_i1025" type="#_x0000_t75" style="width:67.5pt;height:81pt;visibility:visible">
                  <v:imagedata r:id="rId4" o:title=""/>
                </v:shape>
              </w:pict>
            </w:r>
          </w:p>
        </w:tc>
        <w:tc>
          <w:tcPr>
            <w:tcW w:w="396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D817EC" w:rsidRPr="00BD443E" w:rsidRDefault="00D817EC" w:rsidP="00191CF8">
            <w:pPr>
              <w:pStyle w:val="1"/>
              <w:jc w:val="center"/>
              <w:rPr>
                <w:bCs/>
              </w:rPr>
            </w:pPr>
            <w:r w:rsidRPr="00BD443E">
              <w:rPr>
                <w:bCs/>
              </w:rPr>
              <w:t>Республики Башкортостан</w:t>
            </w:r>
          </w:p>
          <w:p w:rsidR="00D817EC" w:rsidRPr="00BD443E" w:rsidRDefault="00D817EC" w:rsidP="00191CF8">
            <w:pPr>
              <w:pStyle w:val="BodyText"/>
              <w:spacing w:after="0"/>
              <w:jc w:val="center"/>
              <w:rPr>
                <w:bCs/>
              </w:rPr>
            </w:pPr>
            <w:r w:rsidRPr="00BD443E">
              <w:rPr>
                <w:bCs/>
              </w:rPr>
              <w:t>Администрация сельского</w:t>
            </w:r>
          </w:p>
          <w:p w:rsidR="00D817EC" w:rsidRPr="00BD443E" w:rsidRDefault="00D817EC" w:rsidP="00191CF8">
            <w:pPr>
              <w:pStyle w:val="BodyText"/>
              <w:spacing w:after="0"/>
              <w:jc w:val="center"/>
              <w:rPr>
                <w:bCs/>
              </w:rPr>
            </w:pPr>
            <w:r w:rsidRPr="00BD443E">
              <w:rPr>
                <w:bCs/>
              </w:rPr>
              <w:t>поселения Килимовский сельсовет</w:t>
            </w:r>
          </w:p>
          <w:p w:rsidR="00D817EC" w:rsidRPr="00BD443E" w:rsidRDefault="00D817EC" w:rsidP="00191CF8">
            <w:pPr>
              <w:pStyle w:val="BodyText"/>
              <w:spacing w:after="0"/>
              <w:jc w:val="center"/>
              <w:rPr>
                <w:bCs/>
              </w:rPr>
            </w:pPr>
            <w:r w:rsidRPr="00BD443E">
              <w:rPr>
                <w:bCs/>
              </w:rPr>
              <w:t>муниципального района</w:t>
            </w:r>
          </w:p>
          <w:p w:rsidR="00D817EC" w:rsidRPr="00BD443E" w:rsidRDefault="00D817EC" w:rsidP="00191CF8">
            <w:pPr>
              <w:pStyle w:val="1"/>
              <w:jc w:val="center"/>
              <w:rPr>
                <w:bCs/>
              </w:rPr>
            </w:pPr>
            <w:r w:rsidRPr="00BD443E">
              <w:rPr>
                <w:bCs/>
              </w:rPr>
              <w:t>Буздякский район</w:t>
            </w:r>
          </w:p>
          <w:p w:rsidR="00D817EC" w:rsidRPr="00BD443E" w:rsidRDefault="00D817EC" w:rsidP="00191CF8">
            <w:pPr>
              <w:pStyle w:val="1"/>
              <w:jc w:val="center"/>
              <w:rPr>
                <w:bCs/>
              </w:rPr>
            </w:pPr>
            <w:r w:rsidRPr="00BD443E">
              <w:rPr>
                <w:bCs/>
              </w:rPr>
              <w:t>452721,с.Килимово,ул.Буденного,40</w:t>
            </w:r>
          </w:p>
          <w:p w:rsidR="00D817EC" w:rsidRPr="00BD443E" w:rsidRDefault="00D817EC" w:rsidP="00191CF8">
            <w:pPr>
              <w:pStyle w:val="1"/>
              <w:jc w:val="center"/>
              <w:rPr>
                <w:bCs/>
              </w:rPr>
            </w:pPr>
            <w:r w:rsidRPr="00BD443E">
              <w:rPr>
                <w:bCs/>
              </w:rPr>
              <w:t>Тел.2 6</w:t>
            </w:r>
            <w:r>
              <w:rPr>
                <w:bCs/>
              </w:rPr>
              <w:t>7</w:t>
            </w:r>
            <w:r w:rsidRPr="00BD443E">
              <w:rPr>
                <w:bCs/>
              </w:rPr>
              <w:t xml:space="preserve"> 8</w:t>
            </w:r>
            <w:r>
              <w:rPr>
                <w:bCs/>
              </w:rPr>
              <w:t>7</w:t>
            </w:r>
          </w:p>
          <w:p w:rsidR="00D817EC" w:rsidRPr="00BD443E" w:rsidRDefault="00D817EC" w:rsidP="00191CF8">
            <w:pPr>
              <w:pStyle w:val="1"/>
              <w:jc w:val="center"/>
            </w:pPr>
            <w:r w:rsidRPr="00BD443E">
              <w:rPr>
                <w:bCs/>
              </w:rPr>
              <w:t>Факс (34773) 2 6</w:t>
            </w:r>
            <w:r>
              <w:rPr>
                <w:bCs/>
              </w:rPr>
              <w:t>7</w:t>
            </w:r>
            <w:r w:rsidRPr="00BD443E">
              <w:rPr>
                <w:bCs/>
              </w:rPr>
              <w:t xml:space="preserve"> 8</w:t>
            </w:r>
            <w:r>
              <w:rPr>
                <w:bCs/>
              </w:rPr>
              <w:t>7</w:t>
            </w:r>
          </w:p>
        </w:tc>
      </w:tr>
    </w:tbl>
    <w:p w:rsidR="00D817EC" w:rsidRPr="00BD443E" w:rsidRDefault="00D817EC" w:rsidP="00BD443E">
      <w:pPr>
        <w:spacing w:after="0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D817EC" w:rsidRPr="00BD443E" w:rsidRDefault="00D817EC" w:rsidP="00BD443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817EC" w:rsidRPr="00BD443E" w:rsidRDefault="00D817EC" w:rsidP="00BD443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817EC" w:rsidRPr="00BD443E" w:rsidRDefault="00D817EC" w:rsidP="00BD443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817EC" w:rsidRPr="00BD443E" w:rsidRDefault="00D817EC" w:rsidP="00BD443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D443E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D817EC" w:rsidRPr="00BD443E" w:rsidRDefault="00D817EC" w:rsidP="00BD443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817EC" w:rsidRPr="00BD443E" w:rsidRDefault="00D817EC" w:rsidP="00BD443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D443E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BD443E">
        <w:rPr>
          <w:rFonts w:ascii="Times New Roman" w:hAnsi="Times New Roman" w:cs="Times New Roman"/>
          <w:sz w:val="28"/>
          <w:szCs w:val="28"/>
        </w:rPr>
        <w:t xml:space="preserve">                   от </w:t>
      </w:r>
      <w:r>
        <w:rPr>
          <w:rFonts w:ascii="Times New Roman" w:hAnsi="Times New Roman" w:cs="Times New Roman"/>
          <w:sz w:val="28"/>
          <w:szCs w:val="28"/>
        </w:rPr>
        <w:t>25 июня</w:t>
      </w:r>
      <w:r w:rsidRPr="00BD443E">
        <w:rPr>
          <w:rFonts w:ascii="Times New Roman" w:hAnsi="Times New Roman" w:cs="Times New Roman"/>
          <w:sz w:val="28"/>
          <w:szCs w:val="28"/>
        </w:rPr>
        <w:t xml:space="preserve"> 2015 г.</w:t>
      </w:r>
    </w:p>
    <w:p w:rsidR="00D817EC" w:rsidRPr="00BD443E" w:rsidRDefault="00D817EC" w:rsidP="00BD443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817EC" w:rsidRPr="00BD443E" w:rsidRDefault="00D817EC" w:rsidP="00BD443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D443E">
        <w:rPr>
          <w:rFonts w:ascii="Times New Roman" w:hAnsi="Times New Roman" w:cs="Times New Roman"/>
          <w:sz w:val="28"/>
          <w:szCs w:val="28"/>
        </w:rPr>
        <w:t>Об утверждении  Муниципальной Программы</w:t>
      </w:r>
    </w:p>
    <w:p w:rsidR="00D817EC" w:rsidRDefault="00D817EC" w:rsidP="00BD443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комплексного развития систем коммунальной инфраструктуры</w:t>
      </w:r>
    </w:p>
    <w:p w:rsidR="00D817EC" w:rsidRDefault="00D817EC" w:rsidP="00BD443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Килимовский сельсовет муниципального района Буздякский  район Республики Башкортостан </w:t>
      </w:r>
    </w:p>
    <w:p w:rsidR="00D817EC" w:rsidRDefault="00D817EC" w:rsidP="00BD443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817EC" w:rsidRDefault="00D817EC" w:rsidP="00BD4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Руководствуясь  Федеральным законом от 6 октября 2003 года № 131-ФЗ «Об общих принципах организации местного самоуправления в Российской Федерации» и Федеральным законом от 30 декабря 2004 г. №210-ФЗ «Об основах регулирования тарифов организаций коммунального комплекса и в целях повышения надежности объектов коммунальной инфраструктуры сельского поселения ПОСТАНОВЛЯЮ:</w:t>
      </w:r>
    </w:p>
    <w:p w:rsidR="00D817EC" w:rsidRDefault="00D817EC" w:rsidP="00BD4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Утвердить Муниципальную программу комплексного развития систем коммунальной инфраструктуры сельского поселения Килимовский сельсовет муниципального района Буздякский район Республики Башкортостан до 2025 года.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817EC" w:rsidRPr="00191CF8" w:rsidRDefault="00D817EC" w:rsidP="00BD4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 Обнародовать настоящее постановление </w:t>
      </w:r>
      <w:r>
        <w:rPr>
          <w:sz w:val="28"/>
          <w:szCs w:val="28"/>
        </w:rPr>
        <w:t xml:space="preserve">разместить </w:t>
      </w:r>
      <w:r w:rsidRPr="00191CF8">
        <w:rPr>
          <w:rFonts w:ascii="Times New Roman" w:hAnsi="Times New Roman" w:cs="Times New Roman"/>
          <w:sz w:val="28"/>
          <w:szCs w:val="28"/>
        </w:rPr>
        <w:t xml:space="preserve">на информационном стенде Совета, и  на официальном сайте Администрации сельского поселения Килимовский сельсовет района муниципального района Буздякский район Республики Башкортостан -  </w:t>
      </w:r>
      <w:hyperlink r:id="rId5" w:history="1">
        <w:r w:rsidRPr="00191CF8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</w:rPr>
          <w:t>http://</w:t>
        </w:r>
        <w:r w:rsidRPr="00191CF8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kilimselsovet</w:t>
        </w:r>
        <w:r w:rsidRPr="00191CF8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</w:rPr>
          <w:t>.</w:t>
        </w:r>
        <w:r w:rsidRPr="00191CF8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ucoz</w:t>
        </w:r>
        <w:r w:rsidRPr="00191CF8">
          <w:rPr>
            <w:rStyle w:val="Hyperlink"/>
            <w:rFonts w:ascii="Times New Roman" w:hAnsi="Times New Roman"/>
            <w:color w:val="auto"/>
            <w:sz w:val="28"/>
            <w:szCs w:val="28"/>
            <w:u w:val="none"/>
          </w:rPr>
          <w:t>.ru/</w:t>
        </w:r>
      </w:hyperlink>
    </w:p>
    <w:p w:rsidR="00D817EC" w:rsidRDefault="00D817EC" w:rsidP="00BD44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Контроль за исполнением настоящего постановления оставляю за собой.</w:t>
      </w:r>
    </w:p>
    <w:p w:rsidR="00D817EC" w:rsidRDefault="00D817EC" w:rsidP="00BD443E"/>
    <w:p w:rsidR="00D817EC" w:rsidRDefault="00D817EC" w:rsidP="00BD443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D817EC" w:rsidRDefault="00D817EC" w:rsidP="00BD443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Килимовский сельсовет</w:t>
      </w:r>
    </w:p>
    <w:p w:rsidR="00D817EC" w:rsidRDefault="00D817EC" w:rsidP="00BD443E">
      <w:pPr>
        <w:spacing w:after="0"/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МР Буздякский район РБ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Д.И. Чанышев</w:t>
      </w:r>
    </w:p>
    <w:p w:rsidR="00D817EC" w:rsidRDefault="00D817EC" w:rsidP="00BD443E"/>
    <w:p w:rsidR="00D817EC" w:rsidRDefault="00D817EC" w:rsidP="00BD443E"/>
    <w:p w:rsidR="00D817EC" w:rsidRDefault="00D817EC"/>
    <w:sectPr w:rsidR="00D817EC" w:rsidSect="004372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443E"/>
    <w:rsid w:val="00040CDD"/>
    <w:rsid w:val="00191CF8"/>
    <w:rsid w:val="00381991"/>
    <w:rsid w:val="004372F5"/>
    <w:rsid w:val="00645356"/>
    <w:rsid w:val="008A1B3A"/>
    <w:rsid w:val="00985AC9"/>
    <w:rsid w:val="00A105C0"/>
    <w:rsid w:val="00A67D9B"/>
    <w:rsid w:val="00BD443E"/>
    <w:rsid w:val="00D817EC"/>
    <w:rsid w:val="00E878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443E"/>
    <w:pPr>
      <w:spacing w:after="200" w:line="276" w:lineRule="auto"/>
    </w:pPr>
    <w:rPr>
      <w:rFonts w:eastAsia="Times New Roman"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BD443E"/>
    <w:pPr>
      <w:spacing w:after="12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BD443E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FR1">
    <w:name w:val="FR1"/>
    <w:uiPriority w:val="99"/>
    <w:rsid w:val="00BD443E"/>
    <w:pPr>
      <w:widowControl w:val="0"/>
      <w:snapToGrid w:val="0"/>
      <w:spacing w:before="980"/>
      <w:jc w:val="center"/>
    </w:pPr>
    <w:rPr>
      <w:rFonts w:ascii="Times New Roman" w:eastAsia="Times New Roman" w:hAnsi="Times New Roman"/>
      <w:sz w:val="28"/>
      <w:szCs w:val="20"/>
    </w:rPr>
  </w:style>
  <w:style w:type="paragraph" w:customStyle="1" w:styleId="1">
    <w:name w:val="Стиль1"/>
    <w:basedOn w:val="Normal"/>
    <w:uiPriority w:val="99"/>
    <w:rsid w:val="00BD443E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BD44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D443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rsid w:val="00191CF8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cpbuzdyak.ru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252</Words>
  <Characters>1437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 Буздəк районы муниципаль районының  Килем ауыл советы ауыл биләмәһе  хакимияте</dc:title>
  <dc:subject/>
  <dc:creator>Килим сельсовет</dc:creator>
  <cp:keywords/>
  <dc:description/>
  <cp:lastModifiedBy>MatrBoris@outlook.com</cp:lastModifiedBy>
  <cp:revision>2</cp:revision>
  <dcterms:created xsi:type="dcterms:W3CDTF">2015-10-28T09:44:00Z</dcterms:created>
  <dcterms:modified xsi:type="dcterms:W3CDTF">2015-10-28T09:44:00Z</dcterms:modified>
</cp:coreProperties>
</file>