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131" w:rsidRDefault="00DD2131" w:rsidP="009E3377">
      <w:pPr>
        <w:jc w:val="center"/>
      </w:pPr>
      <w:r>
        <w:t xml:space="preserve">                                                                         УТВЕРЖДАЮ     </w:t>
      </w:r>
    </w:p>
    <w:p w:rsidR="00DD2131" w:rsidRDefault="00DD2131" w:rsidP="009E3377">
      <w:pPr>
        <w:jc w:val="center"/>
      </w:pPr>
      <w:r>
        <w:t xml:space="preserve">                                                                Глава администрации сельского</w:t>
      </w:r>
    </w:p>
    <w:p w:rsidR="00DD2131" w:rsidRDefault="00DD2131" w:rsidP="009E3377">
      <w:pPr>
        <w:jc w:val="center"/>
      </w:pPr>
      <w:r>
        <w:t xml:space="preserve">                                                                   поселения Килимовский сельсовет</w:t>
      </w:r>
    </w:p>
    <w:p w:rsidR="00DD2131" w:rsidRDefault="00DD2131" w:rsidP="009E3377">
      <w:pPr>
        <w:jc w:val="center"/>
      </w:pPr>
      <w:r>
        <w:t xml:space="preserve">                                                            __________        Д.И.Чанышев</w:t>
      </w:r>
    </w:p>
    <w:p w:rsidR="00DD2131" w:rsidRDefault="00DD2131" w:rsidP="009E3377">
      <w:pPr>
        <w:jc w:val="center"/>
      </w:pPr>
    </w:p>
    <w:p w:rsidR="00DD2131" w:rsidRPr="00862D8F" w:rsidRDefault="00DD2131" w:rsidP="009E3377">
      <w:pPr>
        <w:jc w:val="center"/>
        <w:rPr>
          <w:u w:val="single"/>
        </w:rPr>
      </w:pPr>
      <w:r w:rsidRPr="00B87619">
        <w:t xml:space="preserve">                                                                            «</w:t>
      </w:r>
      <w:r w:rsidRPr="00CF119A">
        <w:rPr>
          <w:u w:val="single"/>
        </w:rPr>
        <w:t xml:space="preserve">  </w:t>
      </w:r>
      <w:r>
        <w:rPr>
          <w:u w:val="single"/>
        </w:rPr>
        <w:t>20</w:t>
      </w:r>
      <w:r w:rsidRPr="00CF119A">
        <w:rPr>
          <w:u w:val="single"/>
        </w:rPr>
        <w:t xml:space="preserve">  </w:t>
      </w:r>
      <w:r w:rsidRPr="00B87619">
        <w:t xml:space="preserve">»  </w:t>
      </w:r>
      <w:r>
        <w:rPr>
          <w:u w:val="single"/>
        </w:rPr>
        <w:t xml:space="preserve">         июля            </w:t>
      </w:r>
      <w:r w:rsidRPr="00B87619">
        <w:t xml:space="preserve">   </w:t>
      </w:r>
      <w:r w:rsidRPr="00862D8F">
        <w:t>2015 года</w:t>
      </w:r>
    </w:p>
    <w:p w:rsidR="00DD2131" w:rsidRDefault="00DD2131" w:rsidP="009E3377"/>
    <w:p w:rsidR="00DD2131" w:rsidRDefault="00DD2131" w:rsidP="009E3377">
      <w:pPr>
        <w:jc w:val="center"/>
      </w:pPr>
      <w:r>
        <w:t>ПЛАН МЕРОПРИЯТИЙ</w:t>
      </w:r>
    </w:p>
    <w:p w:rsidR="00DD2131" w:rsidRDefault="00DD2131" w:rsidP="009E3377">
      <w:pPr>
        <w:jc w:val="center"/>
      </w:pPr>
      <w:r>
        <w:t>(«ДОРОЖНАЯ КАРТА»)</w:t>
      </w:r>
    </w:p>
    <w:p w:rsidR="00DD2131" w:rsidRDefault="00DD2131" w:rsidP="009E3377">
      <w:pPr>
        <w:jc w:val="center"/>
      </w:pPr>
      <w:r>
        <w:t>по опытному тестированию Сегмента РИС при формировании планов-</w:t>
      </w:r>
    </w:p>
    <w:p w:rsidR="00DD2131" w:rsidRDefault="00DD2131" w:rsidP="009E3377">
      <w:pPr>
        <w:jc w:val="center"/>
      </w:pPr>
      <w:r>
        <w:t>графиков закупок (планов закупок)</w:t>
      </w:r>
    </w:p>
    <w:p w:rsidR="00DD2131" w:rsidRDefault="00DD2131" w:rsidP="009E3377">
      <w:pPr>
        <w:jc w:val="center"/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5148"/>
        <w:gridCol w:w="1831"/>
        <w:gridCol w:w="2489"/>
      </w:tblGrid>
      <w:tr w:rsidR="00DD2131" w:rsidTr="00EB5B06">
        <w:tc>
          <w:tcPr>
            <w:tcW w:w="0" w:type="auto"/>
          </w:tcPr>
          <w:p w:rsidR="00DD2131" w:rsidRDefault="00DD2131" w:rsidP="00EB5B06">
            <w:pPr>
              <w:jc w:val="center"/>
            </w:pPr>
            <w:r>
              <w:t xml:space="preserve">№ </w:t>
            </w:r>
          </w:p>
          <w:p w:rsidR="00DD2131" w:rsidRPr="00A2495A" w:rsidRDefault="00DD2131" w:rsidP="00EB5B06">
            <w:pPr>
              <w:jc w:val="center"/>
            </w:pPr>
            <w:r>
              <w:t>п</w:t>
            </w:r>
            <w:r w:rsidRPr="00EB5B06">
              <w:rPr>
                <w:lang w:val="en-US"/>
              </w:rPr>
              <w:t>/</w:t>
            </w:r>
            <w:r>
              <w:t>п</w:t>
            </w:r>
          </w:p>
        </w:tc>
        <w:tc>
          <w:tcPr>
            <w:tcW w:w="5148" w:type="dxa"/>
          </w:tcPr>
          <w:p w:rsidR="00DD2131" w:rsidRPr="00A2495A" w:rsidRDefault="00DD2131" w:rsidP="00EB5B06">
            <w:pPr>
              <w:jc w:val="center"/>
            </w:pPr>
            <w:r>
              <w:t>Мероприятие</w:t>
            </w:r>
          </w:p>
        </w:tc>
        <w:tc>
          <w:tcPr>
            <w:tcW w:w="1831" w:type="dxa"/>
          </w:tcPr>
          <w:p w:rsidR="00DD2131" w:rsidRPr="00A2495A" w:rsidRDefault="00DD2131" w:rsidP="00EB5B06">
            <w:pPr>
              <w:jc w:val="center"/>
            </w:pPr>
            <w:r>
              <w:t>Срок реализации</w:t>
            </w:r>
          </w:p>
        </w:tc>
        <w:tc>
          <w:tcPr>
            <w:tcW w:w="2489" w:type="dxa"/>
          </w:tcPr>
          <w:p w:rsidR="00DD2131" w:rsidRDefault="00DD2131" w:rsidP="00EB5B06">
            <w:pPr>
              <w:jc w:val="center"/>
            </w:pPr>
            <w:r>
              <w:t>Ответственный исполнитель</w:t>
            </w:r>
          </w:p>
        </w:tc>
      </w:tr>
      <w:tr w:rsidR="00DD2131" w:rsidTr="00EB5B06">
        <w:tc>
          <w:tcPr>
            <w:tcW w:w="10008" w:type="dxa"/>
            <w:gridSpan w:val="4"/>
          </w:tcPr>
          <w:p w:rsidR="00DD2131" w:rsidRPr="00EB5B06" w:rsidRDefault="00DD2131" w:rsidP="00EB5B06">
            <w:pPr>
              <w:jc w:val="center"/>
              <w:rPr>
                <w:b/>
              </w:rPr>
            </w:pPr>
          </w:p>
          <w:p w:rsidR="00DD2131" w:rsidRPr="00EB5B06" w:rsidRDefault="00DD2131" w:rsidP="00EB5B06">
            <w:pPr>
              <w:jc w:val="center"/>
              <w:rPr>
                <w:b/>
              </w:rPr>
            </w:pPr>
            <w:smartTag w:uri="urn:schemas-microsoft-com:office:smarttags" w:element="place">
              <w:r w:rsidRPr="00EB5B06">
                <w:rPr>
                  <w:b/>
                  <w:lang w:val="en-US"/>
                </w:rPr>
                <w:t>I</w:t>
              </w:r>
              <w:r w:rsidRPr="00EB5B06">
                <w:rPr>
                  <w:b/>
                </w:rPr>
                <w:t>.</w:t>
              </w:r>
            </w:smartTag>
            <w:r w:rsidRPr="00EB5B06">
              <w:rPr>
                <w:b/>
              </w:rPr>
              <w:t xml:space="preserve"> Подготовительный этап</w:t>
            </w:r>
          </w:p>
        </w:tc>
      </w:tr>
      <w:tr w:rsidR="00DD2131" w:rsidTr="00EB5B06">
        <w:tc>
          <w:tcPr>
            <w:tcW w:w="0" w:type="auto"/>
          </w:tcPr>
          <w:p w:rsidR="00DD2131" w:rsidRDefault="00DD2131" w:rsidP="00EB5B06">
            <w:pPr>
              <w:jc w:val="center"/>
            </w:pPr>
            <w:r>
              <w:t>1</w:t>
            </w:r>
          </w:p>
        </w:tc>
        <w:tc>
          <w:tcPr>
            <w:tcW w:w="5148" w:type="dxa"/>
          </w:tcPr>
          <w:p w:rsidR="00DD2131" w:rsidRDefault="00DD2131" w:rsidP="003F5B61">
            <w:r>
              <w:t>Составление графика ввода информации      по утвержденным планам-графикам              закупок на 2015 год в Сегмент РИС</w:t>
            </w:r>
          </w:p>
        </w:tc>
        <w:tc>
          <w:tcPr>
            <w:tcW w:w="1831" w:type="dxa"/>
          </w:tcPr>
          <w:p w:rsidR="00DD2131" w:rsidRDefault="00DD2131" w:rsidP="00EB5B06">
            <w:pPr>
              <w:jc w:val="center"/>
            </w:pPr>
            <w:r>
              <w:t>по мере ввода в эксплуатацию сегмента РИС</w:t>
            </w:r>
          </w:p>
        </w:tc>
        <w:tc>
          <w:tcPr>
            <w:tcW w:w="2489" w:type="dxa"/>
          </w:tcPr>
          <w:p w:rsidR="00DD2131" w:rsidRPr="00862D8F" w:rsidRDefault="00DD2131" w:rsidP="00EB5B06">
            <w:pPr>
              <w:jc w:val="center"/>
            </w:pPr>
            <w:r>
              <w:t xml:space="preserve"> Администрация</w:t>
            </w:r>
            <w:r w:rsidRPr="00862D8F">
              <w:t xml:space="preserve"> </w:t>
            </w:r>
            <w:r>
              <w:t xml:space="preserve">СП Килимовский сельсовет </w:t>
            </w:r>
            <w:r w:rsidRPr="00862D8F">
              <w:t xml:space="preserve">МР </w:t>
            </w:r>
            <w:r>
              <w:t xml:space="preserve">Буздякский </w:t>
            </w:r>
            <w:r w:rsidRPr="00862D8F">
              <w:t>район РБ</w:t>
            </w:r>
          </w:p>
        </w:tc>
      </w:tr>
      <w:tr w:rsidR="00DD2131" w:rsidTr="00EB5B06">
        <w:tc>
          <w:tcPr>
            <w:tcW w:w="0" w:type="auto"/>
          </w:tcPr>
          <w:p w:rsidR="00DD2131" w:rsidRDefault="00DD2131" w:rsidP="00EB5B06">
            <w:pPr>
              <w:jc w:val="center"/>
            </w:pPr>
            <w:r>
              <w:t>2</w:t>
            </w:r>
          </w:p>
        </w:tc>
        <w:tc>
          <w:tcPr>
            <w:tcW w:w="5148" w:type="dxa"/>
          </w:tcPr>
          <w:p w:rsidR="00DD2131" w:rsidRDefault="00DD2131" w:rsidP="003F5B61">
            <w:r>
              <w:t>Доведение до ГРБС МР и заказчиков      (далее - Муниципальные заказчики) информации о вводе и отражении в  Сегменте РИС информации по утвержденным планам-графикам закупок на 2015 год</w:t>
            </w:r>
          </w:p>
        </w:tc>
        <w:tc>
          <w:tcPr>
            <w:tcW w:w="1831" w:type="dxa"/>
          </w:tcPr>
          <w:p w:rsidR="00DD2131" w:rsidRDefault="00DD2131" w:rsidP="00EB5B06">
            <w:pPr>
              <w:jc w:val="center"/>
            </w:pPr>
            <w:r>
              <w:t>по мере ввода в эксплуатацию сегмента РИС</w:t>
            </w:r>
          </w:p>
        </w:tc>
        <w:tc>
          <w:tcPr>
            <w:tcW w:w="2489" w:type="dxa"/>
          </w:tcPr>
          <w:p w:rsidR="00DD2131" w:rsidRPr="00862D8F" w:rsidRDefault="00DD2131" w:rsidP="00EB5B06">
            <w:pPr>
              <w:jc w:val="center"/>
            </w:pPr>
            <w:r>
              <w:t>Администрация</w:t>
            </w:r>
            <w:r w:rsidRPr="00862D8F">
              <w:t xml:space="preserve"> </w:t>
            </w:r>
            <w:r>
              <w:t xml:space="preserve">СП Килимовский сельсовет </w:t>
            </w:r>
            <w:r w:rsidRPr="00862D8F">
              <w:t xml:space="preserve">МР </w:t>
            </w:r>
            <w:r>
              <w:t xml:space="preserve">Буздякский </w:t>
            </w:r>
            <w:r w:rsidRPr="00862D8F">
              <w:t>район РБ</w:t>
            </w:r>
          </w:p>
        </w:tc>
      </w:tr>
      <w:tr w:rsidR="00DD2131" w:rsidTr="00EB5B06">
        <w:tc>
          <w:tcPr>
            <w:tcW w:w="0" w:type="auto"/>
          </w:tcPr>
          <w:p w:rsidR="00DD2131" w:rsidRDefault="00DD2131" w:rsidP="00EB5B06">
            <w:pPr>
              <w:jc w:val="center"/>
            </w:pPr>
            <w:r>
              <w:t>3</w:t>
            </w:r>
          </w:p>
        </w:tc>
        <w:tc>
          <w:tcPr>
            <w:tcW w:w="5148" w:type="dxa"/>
          </w:tcPr>
          <w:p w:rsidR="00DD2131" w:rsidRDefault="00DD2131" w:rsidP="003F5B61">
            <w:r>
              <w:t>Организация доступа к Сегменту РИС и настройка рабочего места заказчика</w:t>
            </w:r>
          </w:p>
        </w:tc>
        <w:tc>
          <w:tcPr>
            <w:tcW w:w="1831" w:type="dxa"/>
          </w:tcPr>
          <w:p w:rsidR="00DD2131" w:rsidRDefault="00DD2131" w:rsidP="00EB5B06">
            <w:pPr>
              <w:jc w:val="center"/>
            </w:pPr>
            <w:r>
              <w:t>по мере ввода в эксплуатацию сегмента РИС</w:t>
            </w:r>
          </w:p>
        </w:tc>
        <w:tc>
          <w:tcPr>
            <w:tcW w:w="2489" w:type="dxa"/>
          </w:tcPr>
          <w:p w:rsidR="00DD2131" w:rsidRDefault="00DD2131" w:rsidP="00EB5B06">
            <w:pPr>
              <w:jc w:val="center"/>
            </w:pPr>
            <w:r>
              <w:t>Администрация</w:t>
            </w:r>
            <w:r w:rsidRPr="00862D8F">
              <w:t xml:space="preserve"> </w:t>
            </w:r>
            <w:r>
              <w:t xml:space="preserve">СП Килимовский сельсовет </w:t>
            </w:r>
            <w:r w:rsidRPr="00862D8F">
              <w:t xml:space="preserve">МР </w:t>
            </w:r>
            <w:r>
              <w:t xml:space="preserve">Буздякский </w:t>
            </w:r>
            <w:r w:rsidRPr="00862D8F">
              <w:t>район РБ</w:t>
            </w:r>
          </w:p>
        </w:tc>
      </w:tr>
      <w:tr w:rsidR="00DD2131" w:rsidTr="00EB5B06">
        <w:tc>
          <w:tcPr>
            <w:tcW w:w="0" w:type="auto"/>
          </w:tcPr>
          <w:p w:rsidR="00DD2131" w:rsidRDefault="00DD2131" w:rsidP="00EB5B06">
            <w:pPr>
              <w:jc w:val="center"/>
            </w:pPr>
            <w:r>
              <w:t>4</w:t>
            </w:r>
          </w:p>
        </w:tc>
        <w:tc>
          <w:tcPr>
            <w:tcW w:w="5148" w:type="dxa"/>
          </w:tcPr>
          <w:p w:rsidR="00DD2131" w:rsidRDefault="00DD2131" w:rsidP="003F5B61">
            <w:r>
              <w:t>Ввод информации в Сегмент РИС в соответствии с утвержденными          планами-графиками закупок на 2015 год</w:t>
            </w:r>
          </w:p>
        </w:tc>
        <w:tc>
          <w:tcPr>
            <w:tcW w:w="1831" w:type="dxa"/>
          </w:tcPr>
          <w:p w:rsidR="00DD2131" w:rsidRDefault="00DD2131" w:rsidP="00EB5B06">
            <w:pPr>
              <w:jc w:val="center"/>
            </w:pPr>
            <w:r>
              <w:t>по графику</w:t>
            </w:r>
          </w:p>
        </w:tc>
        <w:tc>
          <w:tcPr>
            <w:tcW w:w="2489" w:type="dxa"/>
          </w:tcPr>
          <w:p w:rsidR="00DD2131" w:rsidRDefault="00DD2131" w:rsidP="00EB5B06">
            <w:pPr>
              <w:jc w:val="center"/>
            </w:pPr>
            <w:r>
              <w:t>Муниципальные заказчики</w:t>
            </w:r>
          </w:p>
        </w:tc>
      </w:tr>
      <w:tr w:rsidR="00DD2131" w:rsidTr="00EB5B06">
        <w:tc>
          <w:tcPr>
            <w:tcW w:w="0" w:type="auto"/>
          </w:tcPr>
          <w:p w:rsidR="00DD2131" w:rsidRDefault="00DD2131" w:rsidP="00EB5B06">
            <w:pPr>
              <w:jc w:val="center"/>
            </w:pPr>
            <w:r>
              <w:t>5</w:t>
            </w:r>
          </w:p>
        </w:tc>
        <w:tc>
          <w:tcPr>
            <w:tcW w:w="5148" w:type="dxa"/>
          </w:tcPr>
          <w:p w:rsidR="00DD2131" w:rsidRDefault="00DD2131" w:rsidP="003F5B61">
            <w:r>
              <w:t>Определение необходимого количества ключей электронных подписей муниципальных заказчиков для аутентификации при операциях в      Сегменте РИС</w:t>
            </w:r>
          </w:p>
        </w:tc>
        <w:tc>
          <w:tcPr>
            <w:tcW w:w="1831" w:type="dxa"/>
          </w:tcPr>
          <w:p w:rsidR="00DD2131" w:rsidRDefault="00DD2131" w:rsidP="00EB5B06">
            <w:pPr>
              <w:jc w:val="center"/>
            </w:pPr>
            <w:r>
              <w:t xml:space="preserve">по мере необходимости </w:t>
            </w:r>
          </w:p>
        </w:tc>
        <w:tc>
          <w:tcPr>
            <w:tcW w:w="2489" w:type="dxa"/>
          </w:tcPr>
          <w:p w:rsidR="00DD2131" w:rsidRDefault="00DD2131" w:rsidP="00EB5B06">
            <w:pPr>
              <w:jc w:val="both"/>
            </w:pPr>
            <w:r>
              <w:t>Муниципальные заказчики, Администрация</w:t>
            </w:r>
            <w:r w:rsidRPr="00862D8F">
              <w:t xml:space="preserve"> </w:t>
            </w:r>
            <w:r>
              <w:t xml:space="preserve">СП Килимовский сельсовет </w:t>
            </w:r>
            <w:r w:rsidRPr="00862D8F">
              <w:t xml:space="preserve">МР </w:t>
            </w:r>
            <w:r>
              <w:t xml:space="preserve">Буздякский </w:t>
            </w:r>
            <w:r w:rsidRPr="00862D8F">
              <w:t>район РБ</w:t>
            </w:r>
          </w:p>
        </w:tc>
      </w:tr>
      <w:tr w:rsidR="00DD2131" w:rsidTr="00EB5B06">
        <w:tc>
          <w:tcPr>
            <w:tcW w:w="0" w:type="auto"/>
          </w:tcPr>
          <w:p w:rsidR="00DD2131" w:rsidRDefault="00DD2131" w:rsidP="00EB5B06">
            <w:pPr>
              <w:jc w:val="center"/>
            </w:pPr>
            <w:r>
              <w:t>6</w:t>
            </w:r>
          </w:p>
        </w:tc>
        <w:tc>
          <w:tcPr>
            <w:tcW w:w="5148" w:type="dxa"/>
          </w:tcPr>
          <w:p w:rsidR="00DD2131" w:rsidRDefault="00DD2131" w:rsidP="003F5B61">
            <w:r>
              <w:t>Сверка введенных муниципальными заказчиками в Сегмент РИС показателей планов-графиков закупок на 2015 год с лимитами бюджетных обязательств и планами финансово-хозяйственной деятельности</w:t>
            </w:r>
          </w:p>
        </w:tc>
        <w:tc>
          <w:tcPr>
            <w:tcW w:w="1831" w:type="dxa"/>
          </w:tcPr>
          <w:p w:rsidR="00DD2131" w:rsidRDefault="00DD2131" w:rsidP="00EB5B06">
            <w:pPr>
              <w:jc w:val="center"/>
            </w:pPr>
            <w:r>
              <w:t>После ввода данных</w:t>
            </w:r>
          </w:p>
        </w:tc>
        <w:tc>
          <w:tcPr>
            <w:tcW w:w="2489" w:type="dxa"/>
          </w:tcPr>
          <w:p w:rsidR="00DD2131" w:rsidRDefault="00DD2131" w:rsidP="00EB5B06">
            <w:pPr>
              <w:jc w:val="center"/>
            </w:pPr>
            <w:r>
              <w:t>Администрация</w:t>
            </w:r>
            <w:r w:rsidRPr="00862D8F">
              <w:t xml:space="preserve"> </w:t>
            </w:r>
            <w:r>
              <w:t xml:space="preserve">СП Килимовский сельсовет </w:t>
            </w:r>
            <w:r w:rsidRPr="00862D8F">
              <w:t xml:space="preserve">МР </w:t>
            </w:r>
            <w:r>
              <w:t xml:space="preserve">Буздякский </w:t>
            </w:r>
            <w:r w:rsidRPr="00862D8F">
              <w:t>район РБ</w:t>
            </w:r>
          </w:p>
        </w:tc>
      </w:tr>
      <w:tr w:rsidR="00DD2131" w:rsidTr="00EB5B06">
        <w:tc>
          <w:tcPr>
            <w:tcW w:w="0" w:type="auto"/>
          </w:tcPr>
          <w:p w:rsidR="00DD2131" w:rsidRDefault="00DD2131" w:rsidP="00EB5B06">
            <w:pPr>
              <w:jc w:val="center"/>
            </w:pPr>
            <w:r>
              <w:t>7</w:t>
            </w:r>
          </w:p>
        </w:tc>
        <w:tc>
          <w:tcPr>
            <w:tcW w:w="5148" w:type="dxa"/>
          </w:tcPr>
          <w:p w:rsidR="00DD2131" w:rsidRDefault="00DD2131" w:rsidP="003F5B61">
            <w:r>
              <w:t>Составление графика  выдачи ключей электронных подписей для работы в Сегменте РИС</w:t>
            </w:r>
          </w:p>
        </w:tc>
        <w:tc>
          <w:tcPr>
            <w:tcW w:w="1831" w:type="dxa"/>
          </w:tcPr>
          <w:p w:rsidR="00DD2131" w:rsidRDefault="00DD2131" w:rsidP="00EB5B06">
            <w:pPr>
              <w:jc w:val="center"/>
            </w:pPr>
            <w:r>
              <w:t>До 01.08.2015</w:t>
            </w:r>
          </w:p>
        </w:tc>
        <w:tc>
          <w:tcPr>
            <w:tcW w:w="2489" w:type="dxa"/>
          </w:tcPr>
          <w:p w:rsidR="00DD2131" w:rsidRDefault="00DD2131" w:rsidP="00EB5B06">
            <w:pPr>
              <w:jc w:val="center"/>
            </w:pPr>
            <w:r>
              <w:t>Администрация</w:t>
            </w:r>
            <w:r w:rsidRPr="00862D8F">
              <w:t xml:space="preserve"> </w:t>
            </w:r>
            <w:r>
              <w:t xml:space="preserve">СП Килимовский сельсовет </w:t>
            </w:r>
            <w:r w:rsidRPr="00862D8F">
              <w:t xml:space="preserve">МР </w:t>
            </w:r>
            <w:r>
              <w:t xml:space="preserve">Буздякский </w:t>
            </w:r>
            <w:r w:rsidRPr="00862D8F">
              <w:t>район РБ</w:t>
            </w:r>
          </w:p>
        </w:tc>
      </w:tr>
      <w:tr w:rsidR="00DD2131" w:rsidTr="00EB5B06">
        <w:tc>
          <w:tcPr>
            <w:tcW w:w="0" w:type="auto"/>
          </w:tcPr>
          <w:p w:rsidR="00DD2131" w:rsidRDefault="00DD2131" w:rsidP="00EB5B06">
            <w:pPr>
              <w:jc w:val="center"/>
            </w:pPr>
            <w:r>
              <w:t>8</w:t>
            </w:r>
          </w:p>
        </w:tc>
        <w:tc>
          <w:tcPr>
            <w:tcW w:w="5148" w:type="dxa"/>
          </w:tcPr>
          <w:p w:rsidR="00DD2131" w:rsidRDefault="00DD2131" w:rsidP="003F5B61">
            <w:r>
              <w:t>Выдача ключей электронных подписей для работы в Сегменте РИС</w:t>
            </w:r>
          </w:p>
        </w:tc>
        <w:tc>
          <w:tcPr>
            <w:tcW w:w="1831" w:type="dxa"/>
          </w:tcPr>
          <w:p w:rsidR="00DD2131" w:rsidRDefault="00DD2131" w:rsidP="00EB5B06">
            <w:pPr>
              <w:jc w:val="center"/>
            </w:pPr>
            <w:r>
              <w:t>по графику</w:t>
            </w:r>
          </w:p>
        </w:tc>
        <w:tc>
          <w:tcPr>
            <w:tcW w:w="2489" w:type="dxa"/>
          </w:tcPr>
          <w:p w:rsidR="00DD2131" w:rsidRDefault="00DD2131" w:rsidP="00EB5B06">
            <w:pPr>
              <w:jc w:val="center"/>
            </w:pPr>
            <w:r>
              <w:t>ГУП Центр ИКТ РБ</w:t>
            </w:r>
          </w:p>
        </w:tc>
      </w:tr>
      <w:tr w:rsidR="00DD2131" w:rsidTr="00EB5B06">
        <w:tc>
          <w:tcPr>
            <w:tcW w:w="0" w:type="auto"/>
          </w:tcPr>
          <w:p w:rsidR="00DD2131" w:rsidRDefault="00DD2131" w:rsidP="003F5B61">
            <w:r>
              <w:t>9</w:t>
            </w:r>
          </w:p>
        </w:tc>
        <w:tc>
          <w:tcPr>
            <w:tcW w:w="5148" w:type="dxa"/>
          </w:tcPr>
          <w:p w:rsidR="00DD2131" w:rsidRDefault="00DD2131" w:rsidP="003F5B61">
            <w:r>
              <w:t>Подведение итогов по вводу данных планов-графиков закупок на 2015 год</w:t>
            </w:r>
          </w:p>
        </w:tc>
        <w:tc>
          <w:tcPr>
            <w:tcW w:w="1831" w:type="dxa"/>
          </w:tcPr>
          <w:p w:rsidR="00DD2131" w:rsidRDefault="00DD2131" w:rsidP="003F5B61">
            <w:r>
              <w:t>до 01.10.2015</w:t>
            </w:r>
          </w:p>
        </w:tc>
        <w:tc>
          <w:tcPr>
            <w:tcW w:w="2489" w:type="dxa"/>
          </w:tcPr>
          <w:p w:rsidR="00DD2131" w:rsidRDefault="00DD2131" w:rsidP="003F5B61">
            <w:r>
              <w:t>Администрация</w:t>
            </w:r>
            <w:r w:rsidRPr="00862D8F">
              <w:t xml:space="preserve"> </w:t>
            </w:r>
            <w:r>
              <w:t xml:space="preserve">СП Килимовский сельсовет </w:t>
            </w:r>
            <w:r w:rsidRPr="00862D8F">
              <w:t xml:space="preserve">МР </w:t>
            </w:r>
            <w:r>
              <w:t xml:space="preserve">Буздякский </w:t>
            </w:r>
            <w:r w:rsidRPr="00862D8F">
              <w:t>район РБ</w:t>
            </w:r>
          </w:p>
        </w:tc>
      </w:tr>
      <w:tr w:rsidR="00DD2131" w:rsidTr="00EB5B06">
        <w:tc>
          <w:tcPr>
            <w:tcW w:w="10008" w:type="dxa"/>
            <w:gridSpan w:val="4"/>
          </w:tcPr>
          <w:p w:rsidR="00DD2131" w:rsidRPr="00EB5B06" w:rsidRDefault="00DD2131" w:rsidP="00EB5B06">
            <w:pPr>
              <w:jc w:val="center"/>
              <w:rPr>
                <w:b/>
              </w:rPr>
            </w:pPr>
          </w:p>
          <w:p w:rsidR="00DD2131" w:rsidRDefault="00DD2131" w:rsidP="00EB5B06">
            <w:pPr>
              <w:jc w:val="center"/>
            </w:pPr>
            <w:r w:rsidRPr="00EB5B06">
              <w:rPr>
                <w:b/>
                <w:lang w:val="en-US"/>
              </w:rPr>
              <w:t>II</w:t>
            </w:r>
            <w:r w:rsidRPr="00EB5B06">
              <w:rPr>
                <w:b/>
              </w:rPr>
              <w:t>. Этап апробации планирования закупок на 2016 год</w:t>
            </w:r>
          </w:p>
        </w:tc>
      </w:tr>
      <w:tr w:rsidR="00DD2131" w:rsidTr="00EB5B06">
        <w:tc>
          <w:tcPr>
            <w:tcW w:w="0" w:type="auto"/>
          </w:tcPr>
          <w:p w:rsidR="00DD2131" w:rsidRDefault="00DD2131" w:rsidP="00EB5B06">
            <w:pPr>
              <w:jc w:val="center"/>
            </w:pPr>
            <w:r>
              <w:t>10</w:t>
            </w:r>
          </w:p>
        </w:tc>
        <w:tc>
          <w:tcPr>
            <w:tcW w:w="5148" w:type="dxa"/>
          </w:tcPr>
          <w:p w:rsidR="00DD2131" w:rsidRDefault="00DD2131" w:rsidP="003F5B61">
            <w:r>
              <w:t>Выгрузка уточненных лимитов бюджетных обязательств и планов финансово-хозяйственной деятельности на 2016-2017 годы из АИС «Башфин-ФУ» в Сегмент РИС</w:t>
            </w:r>
          </w:p>
        </w:tc>
        <w:tc>
          <w:tcPr>
            <w:tcW w:w="1831" w:type="dxa"/>
          </w:tcPr>
          <w:p w:rsidR="00DD2131" w:rsidRDefault="00DD2131" w:rsidP="00EB5B06">
            <w:pPr>
              <w:jc w:val="center"/>
            </w:pPr>
            <w:r>
              <w:t>после  ввода в эксплуатацию сегмента РИС</w:t>
            </w:r>
          </w:p>
        </w:tc>
        <w:tc>
          <w:tcPr>
            <w:tcW w:w="2489" w:type="dxa"/>
          </w:tcPr>
          <w:p w:rsidR="00DD2131" w:rsidRDefault="00DD2131" w:rsidP="00EB5B06">
            <w:pPr>
              <w:jc w:val="center"/>
            </w:pPr>
            <w:r>
              <w:t xml:space="preserve">ООО «Башфин», </w:t>
            </w:r>
          </w:p>
        </w:tc>
      </w:tr>
      <w:tr w:rsidR="00DD2131" w:rsidTr="00EB5B06">
        <w:tc>
          <w:tcPr>
            <w:tcW w:w="0" w:type="auto"/>
          </w:tcPr>
          <w:p w:rsidR="00DD2131" w:rsidRDefault="00DD2131" w:rsidP="00EB5B06">
            <w:pPr>
              <w:jc w:val="center"/>
            </w:pPr>
            <w:r>
              <w:t>11</w:t>
            </w:r>
          </w:p>
        </w:tc>
        <w:tc>
          <w:tcPr>
            <w:tcW w:w="5148" w:type="dxa"/>
          </w:tcPr>
          <w:p w:rsidR="00DD2131" w:rsidRDefault="00DD2131" w:rsidP="003F5B61">
            <w:r>
              <w:t>Выгрузка объемов бюджетных проектировок на 2016-2018 годы из ИС ИТАП БОР в Сегмент РИС</w:t>
            </w:r>
          </w:p>
        </w:tc>
        <w:tc>
          <w:tcPr>
            <w:tcW w:w="1831" w:type="dxa"/>
          </w:tcPr>
          <w:p w:rsidR="00DD2131" w:rsidRDefault="00DD2131" w:rsidP="00EB5B06">
            <w:pPr>
              <w:jc w:val="center"/>
            </w:pPr>
            <w:r>
              <w:t>после  ввода в эксплуатацию сегмента РИС</w:t>
            </w:r>
          </w:p>
        </w:tc>
        <w:tc>
          <w:tcPr>
            <w:tcW w:w="2489" w:type="dxa"/>
          </w:tcPr>
          <w:p w:rsidR="00DD2131" w:rsidRDefault="00DD2131" w:rsidP="00EB5B06">
            <w:pPr>
              <w:jc w:val="center"/>
            </w:pPr>
            <w:r>
              <w:t>ООО «Башфин</w:t>
            </w:r>
          </w:p>
        </w:tc>
      </w:tr>
      <w:tr w:rsidR="00DD2131" w:rsidTr="00EB5B06">
        <w:tc>
          <w:tcPr>
            <w:tcW w:w="0" w:type="auto"/>
          </w:tcPr>
          <w:p w:rsidR="00DD2131" w:rsidRDefault="00DD2131" w:rsidP="00EB5B06">
            <w:pPr>
              <w:jc w:val="center"/>
            </w:pPr>
            <w:r>
              <w:t>12</w:t>
            </w:r>
          </w:p>
        </w:tc>
        <w:tc>
          <w:tcPr>
            <w:tcW w:w="5148" w:type="dxa"/>
          </w:tcPr>
          <w:p w:rsidR="00DD2131" w:rsidRDefault="00DD2131" w:rsidP="003F5B61">
            <w:r>
              <w:t xml:space="preserve">Планирование закупок путем составления проектов планов закупок в Сегменте РИС в увязке с уточненными лимитами бюджетных обязательств и планами финансово-хозяйственной деятельности на 2016-2017 годы </w:t>
            </w:r>
          </w:p>
        </w:tc>
        <w:tc>
          <w:tcPr>
            <w:tcW w:w="1831" w:type="dxa"/>
          </w:tcPr>
          <w:p w:rsidR="00DD2131" w:rsidRDefault="00DD2131" w:rsidP="00EB5B06">
            <w:pPr>
              <w:jc w:val="center"/>
            </w:pPr>
            <w:r>
              <w:t>до 01.11.2015</w:t>
            </w:r>
          </w:p>
        </w:tc>
        <w:tc>
          <w:tcPr>
            <w:tcW w:w="2489" w:type="dxa"/>
          </w:tcPr>
          <w:p w:rsidR="00DD2131" w:rsidRDefault="00DD2131" w:rsidP="00EB5B06">
            <w:pPr>
              <w:jc w:val="center"/>
            </w:pPr>
            <w:r>
              <w:t>Муниципальные заказчики,</w:t>
            </w:r>
            <w:r w:rsidRPr="00862D8F">
              <w:t xml:space="preserve"> </w:t>
            </w:r>
            <w:r>
              <w:t>Администрация</w:t>
            </w:r>
            <w:r w:rsidRPr="00862D8F">
              <w:t xml:space="preserve"> </w:t>
            </w:r>
            <w:r>
              <w:t xml:space="preserve">СП Килимовский сельсовет </w:t>
            </w:r>
            <w:r w:rsidRPr="00862D8F">
              <w:t xml:space="preserve">МР </w:t>
            </w:r>
            <w:r>
              <w:t xml:space="preserve">Буздякский </w:t>
            </w:r>
            <w:r w:rsidRPr="00862D8F">
              <w:t>район РБ</w:t>
            </w:r>
          </w:p>
        </w:tc>
      </w:tr>
      <w:tr w:rsidR="00DD2131" w:rsidTr="00EB5B06">
        <w:tc>
          <w:tcPr>
            <w:tcW w:w="0" w:type="auto"/>
          </w:tcPr>
          <w:p w:rsidR="00DD2131" w:rsidRDefault="00DD2131" w:rsidP="00EB5B06">
            <w:pPr>
              <w:jc w:val="center"/>
            </w:pPr>
            <w:r>
              <w:t>13</w:t>
            </w:r>
          </w:p>
        </w:tc>
        <w:tc>
          <w:tcPr>
            <w:tcW w:w="5148" w:type="dxa"/>
          </w:tcPr>
          <w:p w:rsidR="00DD2131" w:rsidRDefault="00DD2131" w:rsidP="003F5B61">
            <w:r>
              <w:t>Организация представления подведомственными учреждениями проектов планов закупок для учета при формировании обоснований бюджетных ассигнований через Сегмент РИС</w:t>
            </w:r>
          </w:p>
        </w:tc>
        <w:tc>
          <w:tcPr>
            <w:tcW w:w="1831" w:type="dxa"/>
          </w:tcPr>
          <w:p w:rsidR="00DD2131" w:rsidRDefault="00DD2131" w:rsidP="00EB5B06">
            <w:pPr>
              <w:jc w:val="center"/>
            </w:pPr>
            <w:r>
              <w:t>до 01.11.2015</w:t>
            </w:r>
          </w:p>
        </w:tc>
        <w:tc>
          <w:tcPr>
            <w:tcW w:w="2489" w:type="dxa"/>
          </w:tcPr>
          <w:p w:rsidR="00DD2131" w:rsidRDefault="00DD2131" w:rsidP="00EB5B06">
            <w:pPr>
              <w:jc w:val="center"/>
            </w:pPr>
            <w:r>
              <w:t>ГРБС МР</w:t>
            </w:r>
          </w:p>
        </w:tc>
      </w:tr>
      <w:tr w:rsidR="00DD2131" w:rsidTr="00EB5B06">
        <w:tc>
          <w:tcPr>
            <w:tcW w:w="0" w:type="auto"/>
          </w:tcPr>
          <w:p w:rsidR="00DD2131" w:rsidRDefault="00DD2131" w:rsidP="00EB5B06">
            <w:pPr>
              <w:jc w:val="center"/>
            </w:pPr>
            <w:r>
              <w:t>14</w:t>
            </w:r>
          </w:p>
        </w:tc>
        <w:tc>
          <w:tcPr>
            <w:tcW w:w="5148" w:type="dxa"/>
          </w:tcPr>
          <w:p w:rsidR="00DD2131" w:rsidRDefault="00DD2131" w:rsidP="003F5B61">
            <w:r>
              <w:t>Формирование обоснований бюджетных ассигнований в ИС ИТАП БОР</w:t>
            </w:r>
          </w:p>
        </w:tc>
        <w:tc>
          <w:tcPr>
            <w:tcW w:w="1831" w:type="dxa"/>
          </w:tcPr>
          <w:p w:rsidR="00DD2131" w:rsidRDefault="00DD2131" w:rsidP="00EB5B06">
            <w:pPr>
              <w:jc w:val="center"/>
            </w:pPr>
            <w:r>
              <w:t>до 01.11.2015</w:t>
            </w:r>
          </w:p>
        </w:tc>
        <w:tc>
          <w:tcPr>
            <w:tcW w:w="2489" w:type="dxa"/>
          </w:tcPr>
          <w:p w:rsidR="00DD2131" w:rsidRDefault="00DD2131" w:rsidP="00EB5B06">
            <w:pPr>
              <w:jc w:val="center"/>
            </w:pPr>
            <w:r>
              <w:t>ГРБС МР</w:t>
            </w:r>
          </w:p>
        </w:tc>
      </w:tr>
      <w:tr w:rsidR="00DD2131" w:rsidTr="00EB5B06">
        <w:tc>
          <w:tcPr>
            <w:tcW w:w="0" w:type="auto"/>
          </w:tcPr>
          <w:p w:rsidR="00DD2131" w:rsidRDefault="00DD2131" w:rsidP="00EB5B06">
            <w:pPr>
              <w:jc w:val="center"/>
            </w:pPr>
            <w:r>
              <w:t>15</w:t>
            </w:r>
          </w:p>
        </w:tc>
        <w:tc>
          <w:tcPr>
            <w:tcW w:w="5148" w:type="dxa"/>
          </w:tcPr>
          <w:p w:rsidR="00DD2131" w:rsidRDefault="00DD2131" w:rsidP="003F5B61">
            <w:r>
              <w:t>Предоставление муниципальным заказчикам возможности формирования в Сегменте РИС проектов планов закупок</w:t>
            </w:r>
          </w:p>
        </w:tc>
        <w:tc>
          <w:tcPr>
            <w:tcW w:w="1831" w:type="dxa"/>
          </w:tcPr>
          <w:p w:rsidR="00DD2131" w:rsidRDefault="00DD2131" w:rsidP="00EB5B06">
            <w:pPr>
              <w:jc w:val="center"/>
            </w:pPr>
            <w:r>
              <w:t xml:space="preserve">до 01.11.2015 </w:t>
            </w:r>
          </w:p>
        </w:tc>
        <w:tc>
          <w:tcPr>
            <w:tcW w:w="2489" w:type="dxa"/>
          </w:tcPr>
          <w:p w:rsidR="00DD2131" w:rsidRDefault="00DD2131" w:rsidP="00EB5B06">
            <w:pPr>
              <w:jc w:val="center"/>
            </w:pPr>
            <w:r>
              <w:t>ООО «Башфин»</w:t>
            </w:r>
          </w:p>
        </w:tc>
      </w:tr>
      <w:tr w:rsidR="00DD2131" w:rsidTr="00EB5B06">
        <w:tc>
          <w:tcPr>
            <w:tcW w:w="0" w:type="auto"/>
          </w:tcPr>
          <w:p w:rsidR="00DD2131" w:rsidRDefault="00DD2131" w:rsidP="00EB5B06">
            <w:pPr>
              <w:jc w:val="center"/>
            </w:pPr>
            <w:r>
              <w:t>16</w:t>
            </w:r>
          </w:p>
        </w:tc>
        <w:tc>
          <w:tcPr>
            <w:tcW w:w="5148" w:type="dxa"/>
          </w:tcPr>
          <w:p w:rsidR="00DD2131" w:rsidRDefault="00DD2131" w:rsidP="003F5B61">
            <w:r>
              <w:t>Выгрузка свода распределения бюджетных проектировок и проектов планов финансово-хозяйственной деятельности на 2016-2018 годы из ИС ИТАП БОР в Сегмент РИС</w:t>
            </w:r>
          </w:p>
        </w:tc>
        <w:tc>
          <w:tcPr>
            <w:tcW w:w="1831" w:type="dxa"/>
          </w:tcPr>
          <w:p w:rsidR="00DD2131" w:rsidRDefault="00DD2131" w:rsidP="00EB5B06">
            <w:pPr>
              <w:jc w:val="center"/>
            </w:pPr>
            <w:r>
              <w:t xml:space="preserve">до 25.12.2015 </w:t>
            </w:r>
          </w:p>
        </w:tc>
        <w:tc>
          <w:tcPr>
            <w:tcW w:w="2489" w:type="dxa"/>
          </w:tcPr>
          <w:p w:rsidR="00DD2131" w:rsidRDefault="00DD2131" w:rsidP="00EB5B06">
            <w:pPr>
              <w:jc w:val="center"/>
            </w:pPr>
            <w:r>
              <w:t>ООО «Башфин», Администрация</w:t>
            </w:r>
            <w:r w:rsidRPr="00862D8F">
              <w:t xml:space="preserve"> </w:t>
            </w:r>
            <w:r>
              <w:t xml:space="preserve">СП Килимовский сельсовет </w:t>
            </w:r>
            <w:r w:rsidRPr="00862D8F">
              <w:t xml:space="preserve">МР </w:t>
            </w:r>
            <w:r>
              <w:t xml:space="preserve">Буздякский </w:t>
            </w:r>
            <w:r w:rsidRPr="00862D8F">
              <w:t>район РБ</w:t>
            </w:r>
          </w:p>
        </w:tc>
      </w:tr>
      <w:tr w:rsidR="00DD2131" w:rsidTr="00EB5B06">
        <w:tc>
          <w:tcPr>
            <w:tcW w:w="0" w:type="auto"/>
          </w:tcPr>
          <w:p w:rsidR="00DD2131" w:rsidRDefault="00DD2131" w:rsidP="00EB5B06">
            <w:pPr>
              <w:jc w:val="center"/>
            </w:pPr>
            <w:r>
              <w:t>17</w:t>
            </w:r>
          </w:p>
        </w:tc>
        <w:tc>
          <w:tcPr>
            <w:tcW w:w="5148" w:type="dxa"/>
          </w:tcPr>
          <w:p w:rsidR="00DD2131" w:rsidRDefault="00DD2131" w:rsidP="003F5B61">
            <w:r>
              <w:t xml:space="preserve">Предоставление доступа в Сегменте РИС отраслевым отделам </w:t>
            </w:r>
            <w:r w:rsidRPr="00862D8F">
              <w:t xml:space="preserve">ФУ Администрации МР </w:t>
            </w:r>
            <w:r>
              <w:t xml:space="preserve">Буздякский </w:t>
            </w:r>
            <w:r w:rsidRPr="00862D8F">
              <w:t>РБ</w:t>
            </w:r>
            <w:r>
              <w:t xml:space="preserve"> для организации контроля по обеспечению соответствия проектов планов закупок по обоснованиям бюджетных ассигнований</w:t>
            </w:r>
          </w:p>
        </w:tc>
        <w:tc>
          <w:tcPr>
            <w:tcW w:w="1831" w:type="dxa"/>
          </w:tcPr>
          <w:p w:rsidR="00DD2131" w:rsidRDefault="00DD2131" w:rsidP="00EB5B06">
            <w:pPr>
              <w:jc w:val="center"/>
            </w:pPr>
            <w:r>
              <w:t>до 01.12.2015</w:t>
            </w:r>
          </w:p>
        </w:tc>
        <w:tc>
          <w:tcPr>
            <w:tcW w:w="2489" w:type="dxa"/>
          </w:tcPr>
          <w:p w:rsidR="00DD2131" w:rsidRDefault="00DD2131" w:rsidP="00EB5B06">
            <w:pPr>
              <w:jc w:val="center"/>
            </w:pPr>
            <w:r>
              <w:t>Администрация</w:t>
            </w:r>
            <w:r w:rsidRPr="00862D8F">
              <w:t xml:space="preserve"> </w:t>
            </w:r>
            <w:r>
              <w:t xml:space="preserve">СП Килимовский сельсовет </w:t>
            </w:r>
            <w:r w:rsidRPr="00862D8F">
              <w:t xml:space="preserve">МР </w:t>
            </w:r>
            <w:r>
              <w:t xml:space="preserve">Буздякский </w:t>
            </w:r>
            <w:r w:rsidRPr="00862D8F">
              <w:t>район РБ</w:t>
            </w:r>
          </w:p>
        </w:tc>
      </w:tr>
      <w:tr w:rsidR="00DD2131" w:rsidTr="00EB5B06">
        <w:tc>
          <w:tcPr>
            <w:tcW w:w="0" w:type="auto"/>
          </w:tcPr>
          <w:p w:rsidR="00DD2131" w:rsidRDefault="00DD2131" w:rsidP="00EB5B06">
            <w:pPr>
              <w:jc w:val="center"/>
            </w:pPr>
            <w:r>
              <w:t>18</w:t>
            </w:r>
          </w:p>
        </w:tc>
        <w:tc>
          <w:tcPr>
            <w:tcW w:w="5148" w:type="dxa"/>
          </w:tcPr>
          <w:p w:rsidR="00DD2131" w:rsidRDefault="00DD2131" w:rsidP="003F5B61">
            <w:r>
              <w:t>Корректировка при необходимости проектов планов закупок, планов-графиков закупок в увязке со сводом распределения бюджетных проектировок и проектами планов финансово-хозяйственной деятельности на 2016-2018 годы в Сегменте РИС</w:t>
            </w:r>
          </w:p>
        </w:tc>
        <w:tc>
          <w:tcPr>
            <w:tcW w:w="1831" w:type="dxa"/>
          </w:tcPr>
          <w:p w:rsidR="00DD2131" w:rsidRDefault="00DD2131" w:rsidP="00EB5B06">
            <w:pPr>
              <w:jc w:val="center"/>
            </w:pPr>
            <w:r>
              <w:t>по мере необходимости 25.12.2015</w:t>
            </w:r>
          </w:p>
        </w:tc>
        <w:tc>
          <w:tcPr>
            <w:tcW w:w="2489" w:type="dxa"/>
          </w:tcPr>
          <w:p w:rsidR="00DD2131" w:rsidRDefault="00DD2131" w:rsidP="00EB5B06">
            <w:pPr>
              <w:jc w:val="center"/>
            </w:pPr>
            <w:r>
              <w:t>Муниципальные заказчики</w:t>
            </w:r>
          </w:p>
        </w:tc>
      </w:tr>
      <w:tr w:rsidR="00DD2131" w:rsidTr="00EB5B06">
        <w:tc>
          <w:tcPr>
            <w:tcW w:w="0" w:type="auto"/>
          </w:tcPr>
          <w:p w:rsidR="00DD2131" w:rsidRDefault="00DD2131" w:rsidP="00EB5B06">
            <w:pPr>
              <w:jc w:val="center"/>
            </w:pPr>
            <w:r>
              <w:t>19</w:t>
            </w:r>
          </w:p>
        </w:tc>
        <w:tc>
          <w:tcPr>
            <w:tcW w:w="5148" w:type="dxa"/>
          </w:tcPr>
          <w:p w:rsidR="00DD2131" w:rsidRPr="00623C03" w:rsidRDefault="00DD2131" w:rsidP="003F5B61">
            <w:r>
              <w:t>Выгрузка сводной бюджетной росписи и лимитов бюджетных обязательств на 2016-2018 годы из АИС «Башфин-ФУ» в Сегмент РИС</w:t>
            </w:r>
          </w:p>
        </w:tc>
        <w:tc>
          <w:tcPr>
            <w:tcW w:w="1831" w:type="dxa"/>
          </w:tcPr>
          <w:p w:rsidR="00DD2131" w:rsidRDefault="00DD2131" w:rsidP="00EB5B06">
            <w:pPr>
              <w:jc w:val="center"/>
            </w:pPr>
            <w:r>
              <w:t>до 29.12.2015</w:t>
            </w:r>
          </w:p>
        </w:tc>
        <w:tc>
          <w:tcPr>
            <w:tcW w:w="2489" w:type="dxa"/>
          </w:tcPr>
          <w:p w:rsidR="00DD2131" w:rsidRDefault="00DD2131" w:rsidP="00EB5B06">
            <w:pPr>
              <w:jc w:val="center"/>
            </w:pPr>
            <w:r>
              <w:t>ООО «Башфин», Администрация</w:t>
            </w:r>
            <w:r w:rsidRPr="00862D8F">
              <w:t xml:space="preserve"> </w:t>
            </w:r>
            <w:r>
              <w:t xml:space="preserve">СП Килимовский сельсовет </w:t>
            </w:r>
            <w:r w:rsidRPr="00862D8F">
              <w:t xml:space="preserve">МР </w:t>
            </w:r>
            <w:r>
              <w:t xml:space="preserve">Буздякский </w:t>
            </w:r>
            <w:r w:rsidRPr="00862D8F">
              <w:t>район РБ</w:t>
            </w:r>
          </w:p>
        </w:tc>
      </w:tr>
      <w:tr w:rsidR="00DD2131" w:rsidTr="00EB5B06">
        <w:tc>
          <w:tcPr>
            <w:tcW w:w="0" w:type="auto"/>
          </w:tcPr>
          <w:p w:rsidR="00DD2131" w:rsidRDefault="00DD2131" w:rsidP="00EB5B06">
            <w:pPr>
              <w:jc w:val="center"/>
            </w:pPr>
            <w:r>
              <w:t>20</w:t>
            </w:r>
          </w:p>
        </w:tc>
        <w:tc>
          <w:tcPr>
            <w:tcW w:w="5148" w:type="dxa"/>
          </w:tcPr>
          <w:p w:rsidR="00DD2131" w:rsidRPr="000E225D" w:rsidRDefault="00DD2131" w:rsidP="003F5B61">
            <w:r>
              <w:t xml:space="preserve">Выгрузка показателей бюджетных ассигнований и лимитов бюджетных обязательств по подведомственным получателям средств бюджета </w:t>
            </w:r>
            <w:r w:rsidRPr="00862D8F">
              <w:t xml:space="preserve">МР </w:t>
            </w:r>
            <w:r>
              <w:t xml:space="preserve">Буздякский </w:t>
            </w:r>
            <w:r w:rsidRPr="00862D8F">
              <w:t>РБ</w:t>
            </w:r>
            <w:r>
              <w:t xml:space="preserve"> из АИС «Башфин-ФУ»</w:t>
            </w:r>
            <w:r w:rsidRPr="000E225D">
              <w:t xml:space="preserve"> </w:t>
            </w:r>
            <w:r>
              <w:t>в Сегмент РИС</w:t>
            </w:r>
          </w:p>
        </w:tc>
        <w:tc>
          <w:tcPr>
            <w:tcW w:w="1831" w:type="dxa"/>
          </w:tcPr>
          <w:p w:rsidR="00DD2131" w:rsidRDefault="00DD2131" w:rsidP="00EB5B06">
            <w:pPr>
              <w:jc w:val="center"/>
            </w:pPr>
            <w:r>
              <w:t xml:space="preserve">до 11.01.2016 </w:t>
            </w:r>
          </w:p>
        </w:tc>
        <w:tc>
          <w:tcPr>
            <w:tcW w:w="2489" w:type="dxa"/>
          </w:tcPr>
          <w:p w:rsidR="00DD2131" w:rsidRDefault="00DD2131" w:rsidP="00EB5B06">
            <w:pPr>
              <w:jc w:val="center"/>
            </w:pPr>
            <w:r>
              <w:t>ООО «Башфин», Администрация</w:t>
            </w:r>
            <w:r w:rsidRPr="00862D8F">
              <w:t xml:space="preserve"> </w:t>
            </w:r>
            <w:r>
              <w:t xml:space="preserve">СП Килимовский сельсовет </w:t>
            </w:r>
            <w:r w:rsidRPr="00862D8F">
              <w:t xml:space="preserve">МР </w:t>
            </w:r>
            <w:r>
              <w:t xml:space="preserve">Буздякский </w:t>
            </w:r>
            <w:r w:rsidRPr="00862D8F">
              <w:t>район РБ</w:t>
            </w:r>
          </w:p>
        </w:tc>
      </w:tr>
      <w:tr w:rsidR="00DD2131" w:rsidTr="00EB5B06">
        <w:tc>
          <w:tcPr>
            <w:tcW w:w="0" w:type="auto"/>
          </w:tcPr>
          <w:p w:rsidR="00DD2131" w:rsidRDefault="00DD2131" w:rsidP="00EB5B06">
            <w:pPr>
              <w:jc w:val="center"/>
            </w:pPr>
          </w:p>
          <w:p w:rsidR="00DD2131" w:rsidRDefault="00DD2131" w:rsidP="00EB5B06">
            <w:pPr>
              <w:jc w:val="center"/>
            </w:pPr>
            <w:r>
              <w:t>21</w:t>
            </w:r>
          </w:p>
        </w:tc>
        <w:tc>
          <w:tcPr>
            <w:tcW w:w="5148" w:type="dxa"/>
          </w:tcPr>
          <w:p w:rsidR="00DD2131" w:rsidRDefault="00DD2131" w:rsidP="003F5B61"/>
          <w:p w:rsidR="00DD2131" w:rsidRDefault="00DD2131" w:rsidP="003F5B61">
            <w:r>
              <w:t xml:space="preserve">Выгрузка показателей утвержденных планов финансово-хозяйственной деятельности по бюджетным и автономным учреждениям </w:t>
            </w:r>
            <w:r w:rsidRPr="00862D8F">
              <w:t xml:space="preserve">МР </w:t>
            </w:r>
            <w:r>
              <w:t xml:space="preserve">Буздякский </w:t>
            </w:r>
            <w:r w:rsidRPr="00862D8F">
              <w:t>РБ</w:t>
            </w:r>
            <w:r>
              <w:t xml:space="preserve"> из АИС «Башфин-ФУ» в Сегмент РИС</w:t>
            </w:r>
          </w:p>
        </w:tc>
        <w:tc>
          <w:tcPr>
            <w:tcW w:w="1831" w:type="dxa"/>
          </w:tcPr>
          <w:p w:rsidR="00DD2131" w:rsidRDefault="00DD2131" w:rsidP="00EB5B06">
            <w:pPr>
              <w:jc w:val="center"/>
            </w:pPr>
          </w:p>
          <w:p w:rsidR="00DD2131" w:rsidRDefault="00DD2131" w:rsidP="00EB5B06">
            <w:pPr>
              <w:jc w:val="center"/>
            </w:pPr>
            <w:r>
              <w:t xml:space="preserve">до 11.01.2016 </w:t>
            </w:r>
          </w:p>
        </w:tc>
        <w:tc>
          <w:tcPr>
            <w:tcW w:w="2489" w:type="dxa"/>
          </w:tcPr>
          <w:p w:rsidR="00DD2131" w:rsidRDefault="00DD2131" w:rsidP="00EB5B06">
            <w:pPr>
              <w:jc w:val="center"/>
            </w:pPr>
          </w:p>
          <w:p w:rsidR="00DD2131" w:rsidRDefault="00DD2131" w:rsidP="00EB5B06">
            <w:pPr>
              <w:jc w:val="center"/>
            </w:pPr>
            <w:r>
              <w:t>ООО «Башфин»,</w:t>
            </w:r>
            <w:r w:rsidRPr="00862D8F">
              <w:t xml:space="preserve"> </w:t>
            </w:r>
            <w:r>
              <w:t>Администрация</w:t>
            </w:r>
            <w:r w:rsidRPr="00862D8F">
              <w:t xml:space="preserve"> </w:t>
            </w:r>
            <w:r>
              <w:t xml:space="preserve">СП Килимовский сельсовет </w:t>
            </w:r>
            <w:r w:rsidRPr="00862D8F">
              <w:t xml:space="preserve">МР </w:t>
            </w:r>
            <w:r>
              <w:t xml:space="preserve">Буздякский </w:t>
            </w:r>
            <w:r w:rsidRPr="00862D8F">
              <w:t>район РБ</w:t>
            </w:r>
            <w:r>
              <w:t xml:space="preserve">, </w:t>
            </w:r>
          </w:p>
        </w:tc>
      </w:tr>
      <w:tr w:rsidR="00DD2131" w:rsidTr="00EB5B06">
        <w:tc>
          <w:tcPr>
            <w:tcW w:w="0" w:type="auto"/>
          </w:tcPr>
          <w:p w:rsidR="00DD2131" w:rsidRDefault="00DD2131" w:rsidP="00EB5B06">
            <w:pPr>
              <w:jc w:val="center"/>
            </w:pPr>
            <w:r>
              <w:t>22</w:t>
            </w:r>
          </w:p>
        </w:tc>
        <w:tc>
          <w:tcPr>
            <w:tcW w:w="5148" w:type="dxa"/>
          </w:tcPr>
          <w:p w:rsidR="00DD2131" w:rsidRDefault="00DD2131" w:rsidP="003F5B61">
            <w:r>
              <w:t>Уточнение, при необходимости, проектов планов закупок, планов-графиков закупок в Сегменте РИС</w:t>
            </w:r>
          </w:p>
        </w:tc>
        <w:tc>
          <w:tcPr>
            <w:tcW w:w="1831" w:type="dxa"/>
          </w:tcPr>
          <w:p w:rsidR="00DD2131" w:rsidRDefault="00DD2131" w:rsidP="00EB5B06">
            <w:pPr>
              <w:jc w:val="center"/>
            </w:pPr>
            <w:r>
              <w:t>Не позднее десяти рабочих дней со дня доведения лимитов бюджетных обязательств</w:t>
            </w:r>
          </w:p>
        </w:tc>
        <w:tc>
          <w:tcPr>
            <w:tcW w:w="2489" w:type="dxa"/>
          </w:tcPr>
          <w:p w:rsidR="00DD2131" w:rsidRDefault="00DD2131" w:rsidP="00EB5B06">
            <w:pPr>
              <w:jc w:val="center"/>
            </w:pPr>
            <w:r>
              <w:t>Муниципальные заказчики</w:t>
            </w:r>
          </w:p>
        </w:tc>
      </w:tr>
      <w:tr w:rsidR="00DD2131" w:rsidTr="00EB5B06">
        <w:tc>
          <w:tcPr>
            <w:tcW w:w="0" w:type="auto"/>
          </w:tcPr>
          <w:p w:rsidR="00DD2131" w:rsidRDefault="00DD2131" w:rsidP="00EB5B06">
            <w:pPr>
              <w:jc w:val="center"/>
            </w:pPr>
            <w:r>
              <w:t>23</w:t>
            </w:r>
          </w:p>
        </w:tc>
        <w:tc>
          <w:tcPr>
            <w:tcW w:w="5148" w:type="dxa"/>
          </w:tcPr>
          <w:p w:rsidR="00DD2131" w:rsidRDefault="00DD2131" w:rsidP="003F5B61">
            <w:r>
              <w:t>Утверждение планов закупок, планов-графиков закупок в Сегменте РИС</w:t>
            </w:r>
          </w:p>
        </w:tc>
        <w:tc>
          <w:tcPr>
            <w:tcW w:w="1831" w:type="dxa"/>
          </w:tcPr>
          <w:p w:rsidR="00DD2131" w:rsidRDefault="00DD2131" w:rsidP="00EB5B06">
            <w:pPr>
              <w:jc w:val="center"/>
            </w:pPr>
            <w:r>
              <w:t>Не позднее десяти рабочих дней со дня доведения лимитов бюджетных обязательств</w:t>
            </w:r>
          </w:p>
        </w:tc>
        <w:tc>
          <w:tcPr>
            <w:tcW w:w="2489" w:type="dxa"/>
          </w:tcPr>
          <w:p w:rsidR="00DD2131" w:rsidRDefault="00DD2131" w:rsidP="00EB5B06">
            <w:pPr>
              <w:jc w:val="center"/>
            </w:pPr>
            <w:r>
              <w:t>Муниципальные заказчики</w:t>
            </w:r>
          </w:p>
        </w:tc>
      </w:tr>
      <w:tr w:rsidR="00DD2131" w:rsidTr="00EB5B06">
        <w:tc>
          <w:tcPr>
            <w:tcW w:w="0" w:type="auto"/>
          </w:tcPr>
          <w:p w:rsidR="00DD2131" w:rsidRDefault="00DD2131" w:rsidP="00EB5B06">
            <w:pPr>
              <w:jc w:val="center"/>
            </w:pPr>
            <w:r>
              <w:t>24</w:t>
            </w:r>
          </w:p>
        </w:tc>
        <w:tc>
          <w:tcPr>
            <w:tcW w:w="5148" w:type="dxa"/>
          </w:tcPr>
          <w:p w:rsidR="00DD2131" w:rsidRPr="003262AD" w:rsidRDefault="00DD2131" w:rsidP="003F5B61">
            <w:r>
              <w:t xml:space="preserve">Направление планов закупок, планов-графиков закупок в ФУ Администрации МР  Буздякский </w:t>
            </w:r>
            <w:r w:rsidRPr="00862D8F">
              <w:t>район РБ</w:t>
            </w:r>
            <w:r>
              <w:t xml:space="preserve"> для проведения контроля на соответствие объему финансового обеспечения в Сегменте РИС</w:t>
            </w:r>
          </w:p>
        </w:tc>
        <w:tc>
          <w:tcPr>
            <w:tcW w:w="1831" w:type="dxa"/>
          </w:tcPr>
          <w:p w:rsidR="00DD2131" w:rsidRDefault="00DD2131" w:rsidP="00EB5B06">
            <w:pPr>
              <w:jc w:val="center"/>
            </w:pPr>
            <w:r>
              <w:t>В течение трех  рабочих дней с момента утверждения планов закупок, планов-графиков закупок</w:t>
            </w:r>
          </w:p>
        </w:tc>
        <w:tc>
          <w:tcPr>
            <w:tcW w:w="2489" w:type="dxa"/>
          </w:tcPr>
          <w:p w:rsidR="00DD2131" w:rsidRDefault="00DD2131" w:rsidP="00EB5B06">
            <w:pPr>
              <w:jc w:val="center"/>
            </w:pPr>
            <w:r>
              <w:t>Муниципальные заказчики</w:t>
            </w:r>
          </w:p>
        </w:tc>
      </w:tr>
      <w:tr w:rsidR="00DD2131" w:rsidTr="00EB5B06">
        <w:tc>
          <w:tcPr>
            <w:tcW w:w="0" w:type="auto"/>
          </w:tcPr>
          <w:p w:rsidR="00DD2131" w:rsidRDefault="00DD2131" w:rsidP="00EB5B06">
            <w:pPr>
              <w:jc w:val="center"/>
            </w:pPr>
            <w:r>
              <w:t>25</w:t>
            </w:r>
          </w:p>
        </w:tc>
        <w:tc>
          <w:tcPr>
            <w:tcW w:w="5148" w:type="dxa"/>
          </w:tcPr>
          <w:p w:rsidR="00DD2131" w:rsidRDefault="00DD2131" w:rsidP="003F5B61">
            <w:r>
              <w:t>Проверка планов закупок, планов-графиков закупок по результатам контроля на соответствие объему финансового обеспечения в Сегменте РИС</w:t>
            </w:r>
          </w:p>
        </w:tc>
        <w:tc>
          <w:tcPr>
            <w:tcW w:w="1831" w:type="dxa"/>
          </w:tcPr>
          <w:p w:rsidR="00DD2131" w:rsidRDefault="00DD2131" w:rsidP="00EB5B06">
            <w:pPr>
              <w:jc w:val="center"/>
            </w:pPr>
            <w:r>
              <w:t>В течение трех рабочих дней с момента направления планов закупок, планов-графиков закупок</w:t>
            </w:r>
          </w:p>
        </w:tc>
        <w:tc>
          <w:tcPr>
            <w:tcW w:w="2489" w:type="dxa"/>
          </w:tcPr>
          <w:p w:rsidR="00DD2131" w:rsidRDefault="00DD2131" w:rsidP="00EB5B06">
            <w:pPr>
              <w:jc w:val="center"/>
            </w:pPr>
            <w:r>
              <w:t>Администрация</w:t>
            </w:r>
            <w:r w:rsidRPr="00862D8F">
              <w:t xml:space="preserve"> </w:t>
            </w:r>
            <w:r>
              <w:t xml:space="preserve">СП Килимовский сельсовет </w:t>
            </w:r>
            <w:r w:rsidRPr="00862D8F">
              <w:t xml:space="preserve">МР </w:t>
            </w:r>
            <w:r>
              <w:t xml:space="preserve">Буздякский </w:t>
            </w:r>
            <w:r w:rsidRPr="00862D8F">
              <w:t>район РБ</w:t>
            </w:r>
            <w:r>
              <w:t xml:space="preserve"> (после принятия нормативно- правового акта) </w:t>
            </w:r>
          </w:p>
        </w:tc>
      </w:tr>
      <w:tr w:rsidR="00DD2131" w:rsidTr="00EB5B06">
        <w:tc>
          <w:tcPr>
            <w:tcW w:w="0" w:type="auto"/>
          </w:tcPr>
          <w:p w:rsidR="00DD2131" w:rsidRDefault="00DD2131" w:rsidP="00EB5B06">
            <w:pPr>
              <w:jc w:val="center"/>
            </w:pPr>
            <w:r>
              <w:t>26</w:t>
            </w:r>
          </w:p>
        </w:tc>
        <w:tc>
          <w:tcPr>
            <w:tcW w:w="5148" w:type="dxa"/>
          </w:tcPr>
          <w:p w:rsidR="00DD2131" w:rsidRDefault="00DD2131" w:rsidP="003F5B61">
            <w:r>
              <w:t>Размещение проверенных финансовым органом планов закупок, планов-графиков закупок в ЕИС</w:t>
            </w:r>
          </w:p>
        </w:tc>
        <w:tc>
          <w:tcPr>
            <w:tcW w:w="1831" w:type="dxa"/>
          </w:tcPr>
          <w:p w:rsidR="00DD2131" w:rsidRDefault="00DD2131" w:rsidP="00EB5B06">
            <w:pPr>
              <w:jc w:val="center"/>
            </w:pPr>
            <w:r>
              <w:t>Определение сроков после создания ЕИС</w:t>
            </w:r>
          </w:p>
        </w:tc>
        <w:tc>
          <w:tcPr>
            <w:tcW w:w="2489" w:type="dxa"/>
          </w:tcPr>
          <w:p w:rsidR="00DD2131" w:rsidRDefault="00DD2131" w:rsidP="00EB5B06">
            <w:pPr>
              <w:jc w:val="center"/>
            </w:pPr>
            <w:r>
              <w:t>После принятия нормативно- правового акта</w:t>
            </w:r>
          </w:p>
        </w:tc>
      </w:tr>
      <w:tr w:rsidR="00DD2131" w:rsidTr="00EB5B06">
        <w:tc>
          <w:tcPr>
            <w:tcW w:w="0" w:type="auto"/>
          </w:tcPr>
          <w:p w:rsidR="00DD2131" w:rsidRDefault="00DD2131" w:rsidP="00EB5B06">
            <w:pPr>
              <w:jc w:val="center"/>
            </w:pPr>
            <w:r>
              <w:t>27</w:t>
            </w:r>
          </w:p>
        </w:tc>
        <w:tc>
          <w:tcPr>
            <w:tcW w:w="5148" w:type="dxa"/>
          </w:tcPr>
          <w:p w:rsidR="00DD2131" w:rsidRDefault="00DD2131" w:rsidP="003F5B61">
            <w:r>
              <w:t>Предоставление отделу экономики Администрации муниципального района Буздякский РБ, как уполномоченному органу по контролю в сфере закупок товаров, работ, услуг для обеспечения нужд МР, доступа к Сегменту РИС, содержащему планы закупок, планы-графики закупок</w:t>
            </w:r>
          </w:p>
        </w:tc>
        <w:tc>
          <w:tcPr>
            <w:tcW w:w="1831" w:type="dxa"/>
          </w:tcPr>
          <w:p w:rsidR="00DD2131" w:rsidRDefault="00DD2131" w:rsidP="00EB5B06">
            <w:pPr>
              <w:jc w:val="center"/>
            </w:pPr>
            <w:r>
              <w:t xml:space="preserve">до 01.01.2016 </w:t>
            </w:r>
          </w:p>
        </w:tc>
        <w:tc>
          <w:tcPr>
            <w:tcW w:w="2489" w:type="dxa"/>
          </w:tcPr>
          <w:p w:rsidR="00DD2131" w:rsidRDefault="00DD2131" w:rsidP="009E3377">
            <w:r>
              <w:t>ООО «Башфин», ГУП Центр ИКТ РБ, Отдел экономики Администрации муниципального района Буздякский район РБ, администрация</w:t>
            </w:r>
            <w:r w:rsidRPr="00862D8F">
              <w:t xml:space="preserve"> </w:t>
            </w:r>
            <w:r>
              <w:t xml:space="preserve">СП Килимовский сельсовет </w:t>
            </w:r>
            <w:r w:rsidRPr="00862D8F">
              <w:t xml:space="preserve">МР </w:t>
            </w:r>
            <w:r>
              <w:t xml:space="preserve">Буздякский </w:t>
            </w:r>
            <w:r w:rsidRPr="00862D8F">
              <w:t>район РБ</w:t>
            </w:r>
          </w:p>
        </w:tc>
      </w:tr>
    </w:tbl>
    <w:p w:rsidR="00DD2131" w:rsidRDefault="00DD2131" w:rsidP="009E3377">
      <w:pPr>
        <w:jc w:val="center"/>
      </w:pPr>
    </w:p>
    <w:p w:rsidR="00DD2131" w:rsidRDefault="00DD2131"/>
    <w:sectPr w:rsidR="00DD2131" w:rsidSect="002448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3377"/>
    <w:rsid w:val="000E225D"/>
    <w:rsid w:val="002448D0"/>
    <w:rsid w:val="002D59A5"/>
    <w:rsid w:val="003262AD"/>
    <w:rsid w:val="003F5B61"/>
    <w:rsid w:val="00623C03"/>
    <w:rsid w:val="00862D8F"/>
    <w:rsid w:val="009348E2"/>
    <w:rsid w:val="009E3377"/>
    <w:rsid w:val="00A2495A"/>
    <w:rsid w:val="00B87619"/>
    <w:rsid w:val="00CF119A"/>
    <w:rsid w:val="00DD2131"/>
    <w:rsid w:val="00EB5B06"/>
    <w:rsid w:val="00F71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37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E337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1017</Words>
  <Characters>5798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УТВЕРЖДАЮ     </dc:title>
  <dc:subject/>
  <dc:creator>Килим сельсовет</dc:creator>
  <cp:keywords/>
  <dc:description/>
  <cp:lastModifiedBy>MatrBoris@outlook.com</cp:lastModifiedBy>
  <cp:revision>2</cp:revision>
  <dcterms:created xsi:type="dcterms:W3CDTF">2015-10-28T09:41:00Z</dcterms:created>
  <dcterms:modified xsi:type="dcterms:W3CDTF">2015-10-28T09:41:00Z</dcterms:modified>
</cp:coreProperties>
</file>