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5E4" w:rsidRPr="00295137" w:rsidRDefault="00AA05E4" w:rsidP="008A2FB5">
      <w:pPr>
        <w:jc w:val="center"/>
        <w:rPr>
          <w:b/>
          <w:sz w:val="28"/>
          <w:szCs w:val="28"/>
        </w:rPr>
      </w:pPr>
      <w:r w:rsidRPr="00295137">
        <w:rPr>
          <w:b/>
          <w:sz w:val="28"/>
          <w:szCs w:val="28"/>
        </w:rPr>
        <w:t>Администрация сельского поселения Килимовский сельсовет муниципального района Буздякский район Республики Башкортостан</w:t>
      </w:r>
    </w:p>
    <w:p w:rsidR="00AA05E4" w:rsidRPr="00295137" w:rsidRDefault="00AA05E4" w:rsidP="008A2FB5">
      <w:pPr>
        <w:rPr>
          <w:sz w:val="28"/>
          <w:szCs w:val="28"/>
        </w:rPr>
      </w:pPr>
    </w:p>
    <w:p w:rsidR="00AA05E4" w:rsidRPr="00295137" w:rsidRDefault="00AA05E4" w:rsidP="008A2FB5">
      <w:pPr>
        <w:rPr>
          <w:sz w:val="28"/>
          <w:szCs w:val="28"/>
        </w:rPr>
      </w:pPr>
    </w:p>
    <w:p w:rsidR="00AA05E4" w:rsidRPr="00295137" w:rsidRDefault="00AA05E4" w:rsidP="008A2FB5">
      <w:pPr>
        <w:rPr>
          <w:sz w:val="28"/>
          <w:szCs w:val="28"/>
        </w:rPr>
      </w:pPr>
    </w:p>
    <w:p w:rsidR="00AA05E4" w:rsidRPr="00295137" w:rsidRDefault="00AA05E4" w:rsidP="008A2FB5">
      <w:pPr>
        <w:rPr>
          <w:sz w:val="28"/>
          <w:szCs w:val="28"/>
        </w:rPr>
      </w:pPr>
    </w:p>
    <w:p w:rsidR="00AA05E4" w:rsidRPr="00295137" w:rsidRDefault="00AA05E4" w:rsidP="008A2FB5">
      <w:pPr>
        <w:jc w:val="center"/>
        <w:rPr>
          <w:b/>
          <w:sz w:val="28"/>
          <w:szCs w:val="28"/>
        </w:rPr>
      </w:pPr>
    </w:p>
    <w:p w:rsidR="00AA05E4" w:rsidRPr="00295137" w:rsidRDefault="00AA05E4" w:rsidP="008A2FB5">
      <w:pPr>
        <w:jc w:val="center"/>
        <w:rPr>
          <w:b/>
          <w:sz w:val="28"/>
          <w:szCs w:val="28"/>
        </w:rPr>
      </w:pPr>
      <w:r w:rsidRPr="00295137">
        <w:rPr>
          <w:b/>
          <w:sz w:val="28"/>
          <w:szCs w:val="28"/>
        </w:rPr>
        <w:t>Сведения о численности  муниципальных служащих и работников</w:t>
      </w:r>
      <w:r>
        <w:rPr>
          <w:b/>
          <w:sz w:val="28"/>
          <w:szCs w:val="28"/>
        </w:rPr>
        <w:t xml:space="preserve"> СП  и фактические затраты на их денежное содержание за 2 квартал 2015 года</w:t>
      </w:r>
      <w:r w:rsidRPr="00295137">
        <w:rPr>
          <w:b/>
          <w:sz w:val="28"/>
          <w:szCs w:val="28"/>
        </w:rPr>
        <w:t>.</w:t>
      </w:r>
    </w:p>
    <w:p w:rsidR="00AA05E4" w:rsidRPr="00295137" w:rsidRDefault="00AA05E4" w:rsidP="008A2FB5">
      <w:pPr>
        <w:rPr>
          <w:sz w:val="28"/>
          <w:szCs w:val="28"/>
        </w:rPr>
      </w:pPr>
    </w:p>
    <w:p w:rsidR="00AA05E4" w:rsidRPr="00295137" w:rsidRDefault="00AA05E4" w:rsidP="008A2FB5">
      <w:pPr>
        <w:rPr>
          <w:sz w:val="28"/>
          <w:szCs w:val="28"/>
        </w:rPr>
      </w:pPr>
    </w:p>
    <w:p w:rsidR="00AA05E4" w:rsidRPr="00295137" w:rsidRDefault="00AA05E4" w:rsidP="008A2FB5">
      <w:pPr>
        <w:rPr>
          <w:sz w:val="28"/>
          <w:szCs w:val="28"/>
        </w:rPr>
      </w:pPr>
    </w:p>
    <w:p w:rsidR="00AA05E4" w:rsidRDefault="00AA05E4" w:rsidP="008A2FB5">
      <w:pPr>
        <w:rPr>
          <w:sz w:val="28"/>
          <w:szCs w:val="28"/>
        </w:rPr>
      </w:pPr>
      <w:r>
        <w:rPr>
          <w:sz w:val="28"/>
          <w:szCs w:val="28"/>
        </w:rPr>
        <w:t>- в</w:t>
      </w:r>
      <w:r w:rsidRPr="00295137">
        <w:rPr>
          <w:sz w:val="28"/>
          <w:szCs w:val="28"/>
        </w:rPr>
        <w:t xml:space="preserve">сего муниципальных служащих </w:t>
      </w:r>
      <w:r>
        <w:rPr>
          <w:sz w:val="28"/>
          <w:szCs w:val="28"/>
        </w:rPr>
        <w:t xml:space="preserve">администрации сельского поселения </w:t>
      </w:r>
      <w:r w:rsidRPr="00295137">
        <w:rPr>
          <w:sz w:val="28"/>
          <w:szCs w:val="28"/>
        </w:rPr>
        <w:t>-</w:t>
      </w:r>
      <w:r>
        <w:rPr>
          <w:sz w:val="28"/>
          <w:szCs w:val="28"/>
        </w:rPr>
        <w:t>3</w:t>
      </w:r>
      <w:r w:rsidRPr="00295137">
        <w:rPr>
          <w:sz w:val="28"/>
          <w:szCs w:val="28"/>
        </w:rPr>
        <w:t xml:space="preserve">, фактические затраты на их содержание составляет </w:t>
      </w:r>
      <w:r>
        <w:rPr>
          <w:sz w:val="28"/>
          <w:szCs w:val="28"/>
        </w:rPr>
        <w:t>163050,17</w:t>
      </w:r>
      <w:r w:rsidRPr="00295137">
        <w:rPr>
          <w:sz w:val="28"/>
          <w:szCs w:val="28"/>
        </w:rPr>
        <w:t>рублей;</w:t>
      </w:r>
    </w:p>
    <w:p w:rsidR="00AA05E4" w:rsidRDefault="00AA05E4" w:rsidP="008A2FB5">
      <w:pPr>
        <w:rPr>
          <w:sz w:val="28"/>
          <w:szCs w:val="28"/>
        </w:rPr>
      </w:pPr>
      <w:r>
        <w:rPr>
          <w:sz w:val="28"/>
          <w:szCs w:val="28"/>
        </w:rPr>
        <w:t xml:space="preserve">- работников администрации сельского поселения-3, </w:t>
      </w:r>
      <w:r w:rsidRPr="00295137">
        <w:rPr>
          <w:sz w:val="28"/>
          <w:szCs w:val="28"/>
        </w:rPr>
        <w:t>фактические затраты на их содержание составляет</w:t>
      </w:r>
      <w:r>
        <w:rPr>
          <w:sz w:val="28"/>
          <w:szCs w:val="28"/>
        </w:rPr>
        <w:t xml:space="preserve"> 40060,48 рублей.</w:t>
      </w:r>
    </w:p>
    <w:p w:rsidR="00AA05E4" w:rsidRPr="00295137" w:rsidRDefault="00AA05E4" w:rsidP="008A2FB5">
      <w:pPr>
        <w:rPr>
          <w:sz w:val="28"/>
          <w:szCs w:val="28"/>
        </w:rPr>
      </w:pPr>
    </w:p>
    <w:p w:rsidR="00AA05E4" w:rsidRDefault="00AA05E4" w:rsidP="008A2FB5"/>
    <w:p w:rsidR="00AA05E4" w:rsidRDefault="00AA05E4" w:rsidP="008A2FB5"/>
    <w:p w:rsidR="00AA05E4" w:rsidRDefault="00AA05E4"/>
    <w:sectPr w:rsidR="00AA05E4" w:rsidSect="00345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2FB5"/>
    <w:rsid w:val="00295137"/>
    <w:rsid w:val="00345B8C"/>
    <w:rsid w:val="007C102A"/>
    <w:rsid w:val="008A2FB5"/>
    <w:rsid w:val="00AA05E4"/>
    <w:rsid w:val="00BB7A4F"/>
    <w:rsid w:val="00C03F5F"/>
    <w:rsid w:val="00EE6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2FB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77</Words>
  <Characters>439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сельского поселения Килимовский сельсовет муниципального района Буздякский район Республики Башкортостан</dc:title>
  <dc:subject/>
  <dc:creator>Килим сельсовет</dc:creator>
  <cp:keywords/>
  <dc:description/>
  <cp:lastModifiedBy>MatrBoris@outlook.com</cp:lastModifiedBy>
  <cp:revision>2</cp:revision>
  <dcterms:created xsi:type="dcterms:W3CDTF">2015-10-28T09:38:00Z</dcterms:created>
  <dcterms:modified xsi:type="dcterms:W3CDTF">2015-10-28T09:38:00Z</dcterms:modified>
</cp:coreProperties>
</file>