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A2E" w:rsidRDefault="00286A2E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 xml:space="preserve">Списки граждан, нуждающихся в жилых помещениях, предоставляемых </w:t>
      </w:r>
    </w:p>
    <w:p w:rsidR="00286A2E" w:rsidRPr="002F667A" w:rsidRDefault="00286A2E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по договорам социального найма.</w:t>
      </w:r>
    </w:p>
    <w:p w:rsidR="00286A2E" w:rsidRPr="002F667A" w:rsidRDefault="00286A2E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Категории граждан, определенные Федеральным законом</w:t>
      </w:r>
    </w:p>
    <w:p w:rsidR="00286A2E" w:rsidRPr="00F36930" w:rsidRDefault="00286A2E" w:rsidP="007A6B5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17"/>
        <w:gridCol w:w="4249"/>
        <w:gridCol w:w="4915"/>
      </w:tblGrid>
      <w:tr w:rsidR="00286A2E" w:rsidRPr="00A64F0C" w:rsidTr="00E7649C">
        <w:tc>
          <w:tcPr>
            <w:tcW w:w="617" w:type="dxa"/>
            <w:tcBorders>
              <w:right w:val="single" w:sz="4" w:space="0" w:color="auto"/>
            </w:tcBorders>
          </w:tcPr>
          <w:p w:rsidR="00286A2E" w:rsidRPr="00E14885" w:rsidRDefault="00286A2E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4249" w:type="dxa"/>
            <w:tcBorders>
              <w:left w:val="single" w:sz="4" w:space="0" w:color="auto"/>
            </w:tcBorders>
          </w:tcPr>
          <w:p w:rsidR="00286A2E" w:rsidRPr="00E14885" w:rsidRDefault="00286A2E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>Фамилия Имя Отчество</w:t>
            </w:r>
          </w:p>
        </w:tc>
        <w:tc>
          <w:tcPr>
            <w:tcW w:w="4915" w:type="dxa"/>
          </w:tcPr>
          <w:p w:rsidR="00286A2E" w:rsidRPr="00E14885" w:rsidRDefault="00286A2E" w:rsidP="00E764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 xml:space="preserve"> категории граждан, определенные Федеральным законом</w:t>
            </w:r>
          </w:p>
        </w:tc>
      </w:tr>
      <w:tr w:rsidR="00286A2E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286A2E" w:rsidRPr="00E14885" w:rsidRDefault="00286A2E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286A2E" w:rsidRPr="00E14885" w:rsidRDefault="00286A2E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Марданов Рашид Ришатович</w:t>
            </w:r>
          </w:p>
        </w:tc>
        <w:tc>
          <w:tcPr>
            <w:tcW w:w="4915" w:type="dxa"/>
            <w:vAlign w:val="center"/>
          </w:tcPr>
          <w:p w:rsidR="00286A2E" w:rsidRPr="00E14885" w:rsidRDefault="00286A2E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286A2E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286A2E" w:rsidRPr="00E14885" w:rsidRDefault="00286A2E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286A2E" w:rsidRDefault="00286A2E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Курбанов Марат Фанилович</w:t>
            </w:r>
          </w:p>
        </w:tc>
        <w:tc>
          <w:tcPr>
            <w:tcW w:w="4915" w:type="dxa"/>
            <w:vAlign w:val="center"/>
          </w:tcPr>
          <w:p w:rsidR="00286A2E" w:rsidRPr="00E14885" w:rsidRDefault="00286A2E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286A2E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286A2E" w:rsidRPr="00E14885" w:rsidRDefault="00286A2E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286A2E" w:rsidRDefault="00286A2E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Зубаирова Гульнара Радиковна</w:t>
            </w:r>
          </w:p>
        </w:tc>
        <w:tc>
          <w:tcPr>
            <w:tcW w:w="4915" w:type="dxa"/>
            <w:vAlign w:val="center"/>
          </w:tcPr>
          <w:p w:rsidR="00286A2E" w:rsidRPr="00E14885" w:rsidRDefault="00286A2E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286A2E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286A2E" w:rsidRPr="00E14885" w:rsidRDefault="00286A2E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286A2E" w:rsidRDefault="00286A2E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Сахаутдинова Регина Юлаевна</w:t>
            </w:r>
          </w:p>
        </w:tc>
        <w:tc>
          <w:tcPr>
            <w:tcW w:w="4915" w:type="dxa"/>
            <w:vAlign w:val="center"/>
          </w:tcPr>
          <w:p w:rsidR="00286A2E" w:rsidRPr="00E14885" w:rsidRDefault="00286A2E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286A2E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286A2E" w:rsidRPr="00E14885" w:rsidRDefault="00286A2E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286A2E" w:rsidRDefault="00286A2E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Халиуллин Алек Рашитович</w:t>
            </w:r>
          </w:p>
        </w:tc>
        <w:tc>
          <w:tcPr>
            <w:tcW w:w="4915" w:type="dxa"/>
            <w:vAlign w:val="center"/>
          </w:tcPr>
          <w:p w:rsidR="00286A2E" w:rsidRPr="00E14885" w:rsidRDefault="00286A2E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</w:tbl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 w:rsidP="007A6B54">
      <w:pPr>
        <w:spacing w:after="0"/>
        <w:rPr>
          <w:rFonts w:ascii="Times New Roman" w:hAnsi="Times New Roman"/>
          <w:b/>
        </w:rPr>
      </w:pPr>
    </w:p>
    <w:p w:rsidR="00286A2E" w:rsidRDefault="00286A2E"/>
    <w:sectPr w:rsidR="00286A2E" w:rsidSect="004C117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7431E"/>
    <w:multiLevelType w:val="hybridMultilevel"/>
    <w:tmpl w:val="4CF47A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638E090A"/>
    <w:multiLevelType w:val="hybridMultilevel"/>
    <w:tmpl w:val="0F3AA5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B54"/>
    <w:rsid w:val="00147ACE"/>
    <w:rsid w:val="00150BAB"/>
    <w:rsid w:val="001E2135"/>
    <w:rsid w:val="00286A2E"/>
    <w:rsid w:val="002F667A"/>
    <w:rsid w:val="004C1170"/>
    <w:rsid w:val="004C30BB"/>
    <w:rsid w:val="006A2B9F"/>
    <w:rsid w:val="007A6B54"/>
    <w:rsid w:val="009C0FA5"/>
    <w:rsid w:val="00A64F0C"/>
    <w:rsid w:val="00B62052"/>
    <w:rsid w:val="00C4174F"/>
    <w:rsid w:val="00C83166"/>
    <w:rsid w:val="00D5297B"/>
    <w:rsid w:val="00D55AA0"/>
    <w:rsid w:val="00D61C0C"/>
    <w:rsid w:val="00E01AAE"/>
    <w:rsid w:val="00E14885"/>
    <w:rsid w:val="00E7649C"/>
    <w:rsid w:val="00F36930"/>
    <w:rsid w:val="00FF3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B5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108</Words>
  <Characters>616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Списки граждан, нуждающихся в жилых помещениях, предоставляемых </dc:title>
  <dc:subject/>
  <dc:creator>Килим сельсовет</dc:creator>
  <cp:keywords/>
  <dc:description/>
  <cp:lastModifiedBy>MatrBoris@outlook.com</cp:lastModifiedBy>
  <cp:revision>2</cp:revision>
  <dcterms:created xsi:type="dcterms:W3CDTF">2015-10-28T09:35:00Z</dcterms:created>
  <dcterms:modified xsi:type="dcterms:W3CDTF">2015-10-28T09:35:00Z</dcterms:modified>
</cp:coreProperties>
</file>